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12DB9" w:rsidRPr="006D3A36" w:rsidRDefault="00412DB9" w:rsidP="00237051">
      <w:pPr>
        <w:pStyle w:val="ConsPlusNormal"/>
        <w:ind w:left="9912" w:firstLine="708"/>
        <w:jc w:val="both"/>
      </w:pPr>
      <w:r>
        <w:tab/>
      </w:r>
      <w:r w:rsidRPr="006D3A36">
        <w:t>Приложение №1</w:t>
      </w:r>
    </w:p>
    <w:p w:rsidR="00412DB9" w:rsidRPr="006D3A36" w:rsidRDefault="00412DB9" w:rsidP="00237051">
      <w:pPr>
        <w:pStyle w:val="ConsPlusNormal"/>
        <w:ind w:left="10620"/>
        <w:jc w:val="both"/>
      </w:pPr>
      <w:r>
        <w:tab/>
      </w:r>
      <w:r w:rsidRPr="006D3A36">
        <w:t>к Конкурсной документации</w:t>
      </w:r>
    </w:p>
    <w:p w:rsidR="00412DB9" w:rsidRDefault="00412DB9" w:rsidP="00940292">
      <w:pPr>
        <w:pStyle w:val="ConsPlusNormal"/>
        <w:jc w:val="center"/>
        <w:rPr>
          <w:b/>
        </w:rPr>
      </w:pPr>
    </w:p>
    <w:p w:rsidR="00412DB9" w:rsidRPr="006D3A36" w:rsidRDefault="00412DB9" w:rsidP="00940292">
      <w:pPr>
        <w:pStyle w:val="ConsPlusNormal"/>
        <w:jc w:val="center"/>
        <w:rPr>
          <w:b/>
        </w:rPr>
      </w:pPr>
      <w:r w:rsidRPr="006D3A36">
        <w:rPr>
          <w:b/>
        </w:rPr>
        <w:t>Техническое задание.</w:t>
      </w:r>
    </w:p>
    <w:p w:rsidR="00412DB9" w:rsidRDefault="00412DB9" w:rsidP="00FA02D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D3A36">
        <w:rPr>
          <w:rFonts w:ascii="Times New Roman" w:hAnsi="Times New Roman"/>
          <w:sz w:val="24"/>
          <w:szCs w:val="24"/>
        </w:rPr>
        <w:tab/>
      </w:r>
    </w:p>
    <w:p w:rsidR="00412DB9" w:rsidRPr="006D3A36" w:rsidRDefault="00412DB9" w:rsidP="00FA02D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6D3A36">
        <w:rPr>
          <w:rFonts w:ascii="Times New Roman" w:hAnsi="Times New Roman"/>
          <w:sz w:val="24"/>
          <w:szCs w:val="24"/>
        </w:rPr>
        <w:t xml:space="preserve">Согласно постановлению администрации городского округа город Стерлитамак  Республики Башкортостан от  07.10.2016 № 2121 </w:t>
      </w:r>
      <w:r w:rsidRPr="006D3A36">
        <w:rPr>
          <w:rFonts w:ascii="Times New Roman" w:hAnsi="Times New Roman"/>
          <w:bCs/>
          <w:sz w:val="24"/>
          <w:szCs w:val="24"/>
        </w:rPr>
        <w:t>«Об утверждении схемы размещения</w:t>
      </w:r>
      <w:r w:rsidRPr="006D3A36">
        <w:rPr>
          <w:rFonts w:ascii="Times New Roman" w:hAnsi="Times New Roman"/>
          <w:sz w:val="24"/>
          <w:szCs w:val="24"/>
        </w:rPr>
        <w:t xml:space="preserve"> нестационарных торговых объектов на территории городского округа город Стерлитамак Республики Башкортостан</w:t>
      </w:r>
      <w:r w:rsidRPr="006D3A36">
        <w:rPr>
          <w:rFonts w:ascii="Times New Roman" w:hAnsi="Times New Roman"/>
          <w:bCs/>
          <w:sz w:val="24"/>
          <w:szCs w:val="24"/>
        </w:rPr>
        <w:t>»</w:t>
      </w:r>
      <w:r w:rsidRPr="006D3A36">
        <w:rPr>
          <w:rFonts w:ascii="Times New Roman" w:hAnsi="Times New Roman"/>
          <w:sz w:val="24"/>
          <w:szCs w:val="24"/>
        </w:rPr>
        <w:t xml:space="preserve"> </w:t>
      </w:r>
      <w:r w:rsidRPr="006D3A36">
        <w:rPr>
          <w:rFonts w:ascii="Times New Roman" w:hAnsi="Times New Roman"/>
          <w:bCs/>
          <w:sz w:val="24"/>
          <w:szCs w:val="24"/>
        </w:rPr>
        <w:t>(</w:t>
      </w:r>
      <w:r>
        <w:rPr>
          <w:rFonts w:ascii="Times New Roman" w:hAnsi="Times New Roman"/>
          <w:bCs/>
          <w:sz w:val="24"/>
          <w:szCs w:val="24"/>
        </w:rPr>
        <w:t xml:space="preserve">в редакции </w:t>
      </w:r>
      <w:r w:rsidRPr="006D3A36">
        <w:rPr>
          <w:rFonts w:ascii="Times New Roman" w:hAnsi="Times New Roman"/>
          <w:bCs/>
          <w:sz w:val="24"/>
          <w:szCs w:val="24"/>
        </w:rPr>
        <w:t xml:space="preserve">от </w:t>
      </w:r>
      <w:r>
        <w:rPr>
          <w:rFonts w:ascii="Times New Roman" w:hAnsi="Times New Roman"/>
          <w:bCs/>
          <w:sz w:val="24"/>
          <w:szCs w:val="24"/>
        </w:rPr>
        <w:t xml:space="preserve">14.02.2019 </w:t>
      </w:r>
      <w:r w:rsidRPr="006D3A36">
        <w:rPr>
          <w:rFonts w:ascii="Times New Roman" w:hAnsi="Times New Roman"/>
          <w:bCs/>
          <w:sz w:val="24"/>
          <w:szCs w:val="24"/>
        </w:rPr>
        <w:t xml:space="preserve">№ </w:t>
      </w:r>
      <w:r>
        <w:rPr>
          <w:rFonts w:ascii="Times New Roman" w:hAnsi="Times New Roman"/>
          <w:bCs/>
          <w:sz w:val="24"/>
          <w:szCs w:val="24"/>
        </w:rPr>
        <w:t>258</w:t>
      </w:r>
      <w:r w:rsidRPr="006D3A36">
        <w:rPr>
          <w:rFonts w:ascii="Times New Roman" w:hAnsi="Times New Roman"/>
          <w:bCs/>
          <w:sz w:val="24"/>
          <w:szCs w:val="24"/>
        </w:rPr>
        <w:t>)</w:t>
      </w:r>
      <w:r w:rsidRPr="006D3A36">
        <w:rPr>
          <w:rFonts w:ascii="Times New Roman" w:hAnsi="Times New Roman"/>
          <w:sz w:val="24"/>
          <w:szCs w:val="24"/>
        </w:rPr>
        <w:t xml:space="preserve"> на конкурс выставляются места размещения нестационарных передвижных торговых объектов по реализации кваса.</w:t>
      </w:r>
    </w:p>
    <w:p w:rsidR="00412DB9" w:rsidRPr="006D3A36" w:rsidRDefault="00412DB9" w:rsidP="00444FD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12DB9" w:rsidRPr="006D3A36" w:rsidRDefault="00412DB9" w:rsidP="00940292">
      <w:pPr>
        <w:pStyle w:val="ConsPlusNormal"/>
        <w:jc w:val="center"/>
        <w:rPr>
          <w:b/>
        </w:rPr>
      </w:pPr>
      <w:r w:rsidRPr="006D3A36">
        <w:rPr>
          <w:b/>
        </w:rPr>
        <w:t>1.Информация по лотам.</w:t>
      </w:r>
    </w:p>
    <w:p w:rsidR="00412DB9" w:rsidRPr="006D3A36" w:rsidRDefault="00412DB9" w:rsidP="00194CCE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194CCE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№1 Республика Башкортостан, г. Стерлитамак, ул. Артема, возле магазина расположенного в доме  № 21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642"/>
        <w:gridCol w:w="2594"/>
        <w:gridCol w:w="1147"/>
        <w:gridCol w:w="1571"/>
        <w:gridCol w:w="1766"/>
      </w:tblGrid>
      <w:tr w:rsidR="00412DB9" w:rsidRPr="006D3A36" w:rsidTr="006D3A36">
        <w:tc>
          <w:tcPr>
            <w:tcW w:w="808" w:type="dxa"/>
          </w:tcPr>
          <w:p w:rsidR="00412DB9" w:rsidRPr="006D3A36" w:rsidRDefault="00412DB9" w:rsidP="00977B7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977B7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977B7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642" w:type="dxa"/>
          </w:tcPr>
          <w:p w:rsidR="00412DB9" w:rsidRPr="006D3A36" w:rsidRDefault="00412DB9" w:rsidP="00977B7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594" w:type="dxa"/>
          </w:tcPr>
          <w:p w:rsidR="00412DB9" w:rsidRPr="006D3A36" w:rsidRDefault="00412DB9" w:rsidP="00977B7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147" w:type="dxa"/>
          </w:tcPr>
          <w:p w:rsidR="00412DB9" w:rsidRPr="006D3A36" w:rsidRDefault="00412DB9" w:rsidP="00977B7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571" w:type="dxa"/>
          </w:tcPr>
          <w:p w:rsidR="00412DB9" w:rsidRPr="006D3A36" w:rsidRDefault="00412DB9" w:rsidP="00977B7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, </w:t>
            </w:r>
          </w:p>
        </w:tc>
        <w:tc>
          <w:tcPr>
            <w:tcW w:w="1766" w:type="dxa"/>
          </w:tcPr>
          <w:p w:rsidR="00412DB9" w:rsidRPr="006D3A36" w:rsidRDefault="00412DB9" w:rsidP="00977B7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6D3A36">
        <w:tc>
          <w:tcPr>
            <w:tcW w:w="808" w:type="dxa"/>
          </w:tcPr>
          <w:p w:rsidR="00412DB9" w:rsidRPr="006D3A36" w:rsidRDefault="00412DB9" w:rsidP="00010D8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4880" w:type="dxa"/>
          </w:tcPr>
          <w:p w:rsidR="00412DB9" w:rsidRPr="006D3A36" w:rsidRDefault="00412DB9" w:rsidP="00977B7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26" style="position:absolute;left:0;text-align:left;margin-left:76.6pt;margin-top:41.7pt;width:8.5pt;height:8.5pt;z-index:251615232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0.25pt;height:127.5pt;mso-position-horizontal-relative:char;mso-position-vertical-relative:line" fillcolor="#bbe0e3">
                  <v:imagedata r:id="rId5" o:title="" croptop="28075f" cropbottom="21015f" cropleft="29161f" cropright="23471f"/>
                </v:shape>
              </w:pict>
            </w:r>
          </w:p>
        </w:tc>
        <w:tc>
          <w:tcPr>
            <w:tcW w:w="2642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594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47" w:type="dxa"/>
          </w:tcPr>
          <w:p w:rsidR="00412DB9" w:rsidRPr="006D3A36" w:rsidRDefault="00412DB9" w:rsidP="00977B7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571" w:type="dxa"/>
          </w:tcPr>
          <w:p w:rsidR="00412DB9" w:rsidRPr="006D3A36" w:rsidRDefault="00412DB9" w:rsidP="00977B7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766" w:type="dxa"/>
          </w:tcPr>
          <w:p w:rsidR="00412DB9" w:rsidRPr="006D3A36" w:rsidRDefault="00412DB9" w:rsidP="00977B7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6A67C3">
      <w:pPr>
        <w:spacing w:after="0" w:line="240" w:lineRule="auto"/>
        <w:jc w:val="both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№2 Республика Башкортостан, г. Стерлитамак, ул. Артема 39, возле магазина  </w:t>
      </w:r>
    </w:p>
    <w:tbl>
      <w:tblPr>
        <w:tblW w:w="154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700"/>
        <w:gridCol w:w="2557"/>
        <w:gridCol w:w="1195"/>
        <w:gridCol w:w="1468"/>
        <w:gridCol w:w="1834"/>
      </w:tblGrid>
      <w:tr w:rsidR="00412DB9" w:rsidRPr="006D3A36" w:rsidTr="00D57664">
        <w:tc>
          <w:tcPr>
            <w:tcW w:w="808" w:type="dxa"/>
          </w:tcPr>
          <w:p w:rsidR="00412DB9" w:rsidRPr="006D3A36" w:rsidRDefault="00412DB9" w:rsidP="00977B7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977B7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977B7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700" w:type="dxa"/>
          </w:tcPr>
          <w:p w:rsidR="00412DB9" w:rsidRPr="006D3A36" w:rsidRDefault="00412DB9" w:rsidP="00977B7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557" w:type="dxa"/>
          </w:tcPr>
          <w:p w:rsidR="00412DB9" w:rsidRPr="006D3A36" w:rsidRDefault="00412DB9" w:rsidP="00977B7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195" w:type="dxa"/>
          </w:tcPr>
          <w:p w:rsidR="00412DB9" w:rsidRPr="006D3A36" w:rsidRDefault="00412DB9" w:rsidP="00977B7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468" w:type="dxa"/>
          </w:tcPr>
          <w:p w:rsidR="00412DB9" w:rsidRPr="006D3A36" w:rsidRDefault="00412DB9" w:rsidP="00977B7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834" w:type="dxa"/>
          </w:tcPr>
          <w:p w:rsidR="00412DB9" w:rsidRPr="006D3A36" w:rsidRDefault="00412DB9" w:rsidP="00977B7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D57664">
        <w:tc>
          <w:tcPr>
            <w:tcW w:w="808" w:type="dxa"/>
          </w:tcPr>
          <w:p w:rsidR="00412DB9" w:rsidRPr="006D3A36" w:rsidRDefault="00412DB9" w:rsidP="00010D8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880" w:type="dxa"/>
          </w:tcPr>
          <w:p w:rsidR="00412DB9" w:rsidRPr="006D3A36" w:rsidRDefault="00412DB9" w:rsidP="00977B7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27" style="position:absolute;left:0;text-align:left;margin-left:130.6pt;margin-top:38.55pt;width:8.5pt;height:8.5pt;z-index:251614208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26" type="#_x0000_t75" style="width:246pt;height:119.25pt;mso-position-horizontal-relative:char;mso-position-vertical-relative:line" fillcolor="#bbe0e3">
                  <v:imagedata r:id="rId6" o:title="" croptop="29149f" cropbottom="18677f" cropleft="24980f" cropright="25237f"/>
                </v:shape>
              </w:pict>
            </w:r>
          </w:p>
        </w:tc>
        <w:tc>
          <w:tcPr>
            <w:tcW w:w="2700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557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95" w:type="dxa"/>
          </w:tcPr>
          <w:p w:rsidR="00412DB9" w:rsidRPr="006D3A36" w:rsidRDefault="00412DB9" w:rsidP="00977B7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468" w:type="dxa"/>
          </w:tcPr>
          <w:p w:rsidR="00412DB9" w:rsidRPr="006D3A36" w:rsidRDefault="00412DB9" w:rsidP="00977B7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</w:t>
            </w:r>
            <w:r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834" w:type="dxa"/>
          </w:tcPr>
          <w:p w:rsidR="00412DB9" w:rsidRPr="006D3A36" w:rsidRDefault="00412DB9" w:rsidP="00977B7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721F2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721F2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721F2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№3  Республика Башкортостан, г. Стерлитамак, ул. Артема,  возле  продовольственного магазина</w:t>
      </w:r>
      <w:r>
        <w:rPr>
          <w:rFonts w:ascii="Times New Roman" w:hAnsi="Times New Roman"/>
          <w:b/>
          <w:sz w:val="20"/>
          <w:szCs w:val="20"/>
        </w:rPr>
        <w:t>,</w:t>
      </w:r>
      <w:r w:rsidRPr="006D3A36">
        <w:rPr>
          <w:rFonts w:ascii="Times New Roman" w:hAnsi="Times New Roman"/>
          <w:b/>
          <w:sz w:val="20"/>
          <w:szCs w:val="20"/>
        </w:rPr>
        <w:t xml:space="preserve"> расположенного в жилом доме № 98</w:t>
      </w:r>
      <w:r w:rsidRPr="006D3A36">
        <w:rPr>
          <w:rFonts w:ascii="Times New Roman" w:hAnsi="Times New Roman"/>
          <w:b/>
          <w:sz w:val="20"/>
          <w:szCs w:val="20"/>
        </w:rPr>
        <w:tab/>
        <w:t xml:space="preserve">  </w:t>
      </w:r>
      <w:r w:rsidRPr="006D3A36">
        <w:rPr>
          <w:rFonts w:ascii="Times New Roman" w:hAnsi="Times New Roman"/>
          <w:b/>
          <w:sz w:val="20"/>
          <w:szCs w:val="20"/>
        </w:rPr>
        <w:tab/>
        <w:t xml:space="preserve">               </w:t>
      </w:r>
    </w:p>
    <w:tbl>
      <w:tblPr>
        <w:tblW w:w="152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970"/>
        <w:gridCol w:w="2694"/>
        <w:gridCol w:w="1984"/>
        <w:gridCol w:w="1559"/>
        <w:gridCol w:w="1418"/>
        <w:gridCol w:w="1842"/>
      </w:tblGrid>
      <w:tr w:rsidR="00412DB9" w:rsidRPr="006D3A36" w:rsidTr="00647F3A">
        <w:tc>
          <w:tcPr>
            <w:tcW w:w="808" w:type="dxa"/>
          </w:tcPr>
          <w:p w:rsidR="00412DB9" w:rsidRPr="006D3A36" w:rsidRDefault="00412DB9" w:rsidP="00977B7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970" w:type="dxa"/>
          </w:tcPr>
          <w:p w:rsidR="00412DB9" w:rsidRPr="006D3A36" w:rsidRDefault="00412DB9" w:rsidP="00977B7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977B7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694" w:type="dxa"/>
          </w:tcPr>
          <w:p w:rsidR="00412DB9" w:rsidRPr="006D3A36" w:rsidRDefault="00412DB9" w:rsidP="00977B7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984" w:type="dxa"/>
          </w:tcPr>
          <w:p w:rsidR="00412DB9" w:rsidRPr="006D3A36" w:rsidRDefault="00412DB9" w:rsidP="00FF58B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559" w:type="dxa"/>
          </w:tcPr>
          <w:p w:rsidR="00412DB9" w:rsidRPr="006D3A36" w:rsidRDefault="00412DB9" w:rsidP="00FF58B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418" w:type="dxa"/>
          </w:tcPr>
          <w:p w:rsidR="00412DB9" w:rsidRPr="006D3A36" w:rsidRDefault="00412DB9" w:rsidP="00FF58B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842" w:type="dxa"/>
          </w:tcPr>
          <w:p w:rsidR="00412DB9" w:rsidRPr="006D3A36" w:rsidRDefault="00412DB9" w:rsidP="00FF58B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647F3A">
        <w:tc>
          <w:tcPr>
            <w:tcW w:w="808" w:type="dxa"/>
          </w:tcPr>
          <w:p w:rsidR="00412DB9" w:rsidRPr="006D3A36" w:rsidRDefault="00412DB9" w:rsidP="00010D8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4970" w:type="dxa"/>
          </w:tcPr>
          <w:p w:rsidR="00412DB9" w:rsidRPr="006D3A36" w:rsidRDefault="00412DB9" w:rsidP="00977B7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28" style="position:absolute;left:0;text-align:left;margin-left:114.8pt;margin-top:16.9pt;width:8.5pt;height:8.5pt;z-index:251714560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27" type="#_x0000_t75" style="width:246pt;height:127.5pt;mso-position-horizontal-relative:char;mso-position-vertical-relative:line" fillcolor="#bbe0e3">
                  <v:imagedata r:id="rId7" o:title="" croptop="27192f" cropbottom="18051f" cropleft="20854f" cropright="26942f"/>
                </v:shape>
              </w:pict>
            </w:r>
          </w:p>
        </w:tc>
        <w:tc>
          <w:tcPr>
            <w:tcW w:w="2694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1984" w:type="dxa"/>
          </w:tcPr>
          <w:p w:rsidR="00412DB9" w:rsidRPr="006D3A36" w:rsidRDefault="00412DB9" w:rsidP="00FF58B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FF58B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412DB9" w:rsidRPr="006D3A36" w:rsidRDefault="00412DB9" w:rsidP="00FF58B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418" w:type="dxa"/>
          </w:tcPr>
          <w:p w:rsidR="00412DB9" w:rsidRPr="006D3A36" w:rsidRDefault="00412DB9" w:rsidP="00FF58B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</w:t>
            </w:r>
            <w:r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842" w:type="dxa"/>
          </w:tcPr>
          <w:p w:rsidR="00412DB9" w:rsidRPr="006D3A36" w:rsidRDefault="00412DB9" w:rsidP="00FF58B2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FA02DE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№4  Республика Башкортостан, г. Стерлитамак, ул. Артема,  возле  продовольственного магазина</w:t>
      </w:r>
      <w:r>
        <w:rPr>
          <w:rFonts w:ascii="Times New Roman" w:hAnsi="Times New Roman"/>
          <w:b/>
          <w:sz w:val="20"/>
          <w:szCs w:val="20"/>
        </w:rPr>
        <w:t>,</w:t>
      </w:r>
      <w:r w:rsidRPr="006D3A36">
        <w:rPr>
          <w:rFonts w:ascii="Times New Roman" w:hAnsi="Times New Roman"/>
          <w:b/>
          <w:sz w:val="20"/>
          <w:szCs w:val="20"/>
        </w:rPr>
        <w:t xml:space="preserve"> расположенного в жилом доме № 116 </w:t>
      </w:r>
    </w:p>
    <w:tbl>
      <w:tblPr>
        <w:tblW w:w="152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6"/>
        <w:gridCol w:w="4972"/>
        <w:gridCol w:w="2694"/>
        <w:gridCol w:w="1984"/>
        <w:gridCol w:w="1559"/>
        <w:gridCol w:w="1413"/>
        <w:gridCol w:w="1800"/>
      </w:tblGrid>
      <w:tr w:rsidR="00412DB9" w:rsidRPr="006D3A36" w:rsidTr="00D57664">
        <w:tc>
          <w:tcPr>
            <w:tcW w:w="806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972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694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984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559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413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80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D57664">
        <w:tc>
          <w:tcPr>
            <w:tcW w:w="806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4972" w:type="dxa"/>
          </w:tcPr>
          <w:p w:rsidR="00412DB9" w:rsidRPr="006D3A36" w:rsidRDefault="00412DB9" w:rsidP="00A34CA7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29" style="position:absolute;left:0;text-align:left;margin-left:114.9pt;margin-top:57pt;width:8.5pt;height:8.5pt;z-index:251613184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28" type="#_x0000_t75" style="width:230.25pt;height:113.25pt;mso-position-horizontal-relative:char;mso-position-vertical-relative:line" fillcolor="#bbe0e3">
                  <v:imagedata r:id="rId8" o:title="" croptop="23940f" cropbottom="21609f" cropleft="27310f" cropright="18061f"/>
                </v:shape>
              </w:pict>
            </w:r>
          </w:p>
        </w:tc>
        <w:tc>
          <w:tcPr>
            <w:tcW w:w="2694" w:type="dxa"/>
          </w:tcPr>
          <w:p w:rsidR="00412DB9" w:rsidRDefault="00412DB9" w:rsidP="006D3A36">
            <w:pPr>
              <w:spacing w:after="0" w:line="240" w:lineRule="auto"/>
              <w:ind w:hanging="19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передвижная квасная </w:t>
            </w:r>
          </w:p>
          <w:p w:rsidR="00412DB9" w:rsidRPr="006D3A36" w:rsidRDefault="00412DB9" w:rsidP="006D3A36">
            <w:pPr>
              <w:spacing w:after="0" w:line="240" w:lineRule="auto"/>
              <w:ind w:hanging="19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емкость</w:t>
            </w:r>
          </w:p>
        </w:tc>
        <w:tc>
          <w:tcPr>
            <w:tcW w:w="1984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413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</w:t>
            </w:r>
            <w:r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800" w:type="dxa"/>
          </w:tcPr>
          <w:p w:rsidR="00412DB9" w:rsidRPr="006D3A36" w:rsidRDefault="00412DB9" w:rsidP="00A34CA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Default="00412DB9" w:rsidP="00FA02DE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FA02DE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№5  Республика Башкортостан, г. Стерлитамак, ул. Артема,  возле  продовольственного магазина</w:t>
      </w:r>
      <w:r>
        <w:rPr>
          <w:rFonts w:ascii="Times New Roman" w:hAnsi="Times New Roman"/>
          <w:b/>
          <w:sz w:val="20"/>
          <w:szCs w:val="20"/>
        </w:rPr>
        <w:t>,</w:t>
      </w:r>
      <w:r w:rsidRPr="006D3A36">
        <w:rPr>
          <w:rFonts w:ascii="Times New Roman" w:hAnsi="Times New Roman"/>
          <w:b/>
          <w:sz w:val="20"/>
          <w:szCs w:val="20"/>
        </w:rPr>
        <w:t xml:space="preserve">  расположенного в жилом доме № 118  </w:t>
      </w:r>
    </w:p>
    <w:tbl>
      <w:tblPr>
        <w:tblW w:w="152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6"/>
        <w:gridCol w:w="4972"/>
        <w:gridCol w:w="2759"/>
        <w:gridCol w:w="1919"/>
        <w:gridCol w:w="1613"/>
        <w:gridCol w:w="1354"/>
        <w:gridCol w:w="1869"/>
      </w:tblGrid>
      <w:tr w:rsidR="00412DB9" w:rsidRPr="006D3A36" w:rsidTr="00647F3A">
        <w:tc>
          <w:tcPr>
            <w:tcW w:w="806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972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759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919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613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54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869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916046">
        <w:trPr>
          <w:trHeight w:val="2436"/>
        </w:trPr>
        <w:tc>
          <w:tcPr>
            <w:tcW w:w="806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4972" w:type="dxa"/>
          </w:tcPr>
          <w:p w:rsidR="00412DB9" w:rsidRPr="006D3A36" w:rsidRDefault="00412DB9" w:rsidP="00A34CA7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30" style="position:absolute;left:0;text-align:left;margin-left:58.7pt;margin-top:31.35pt;width:8.5pt;height:8.5pt;z-index:251612160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29" type="#_x0000_t75" style="width:244.5pt;height:122.25pt;mso-position-horizontal-relative:char;mso-position-vertical-relative:line" fillcolor="#bbe0e3">
                  <v:imagedata r:id="rId9" o:title="" croptop="23369f" cropbottom="15358f" cropleft="22866f" cropright="24668f"/>
                </v:shape>
              </w:pict>
            </w:r>
          </w:p>
        </w:tc>
        <w:tc>
          <w:tcPr>
            <w:tcW w:w="2759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1919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613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54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</w:t>
            </w:r>
            <w:r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869" w:type="dxa"/>
          </w:tcPr>
          <w:p w:rsidR="00412DB9" w:rsidRPr="006D3A36" w:rsidRDefault="00412DB9" w:rsidP="00A34CA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FD1D37">
      <w:pPr>
        <w:spacing w:after="0" w:line="240" w:lineRule="auto"/>
        <w:jc w:val="both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FD1D37">
      <w:pPr>
        <w:spacing w:after="0" w:line="240" w:lineRule="auto"/>
        <w:jc w:val="both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FD1D37">
      <w:pPr>
        <w:spacing w:after="0" w:line="240" w:lineRule="auto"/>
        <w:jc w:val="both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№6 Республика Башкортостан, г.Стерлитамак, ул. Артема, возле магазина расположенного в жилом доме № 140</w:t>
      </w:r>
      <w:r w:rsidRPr="006D3A36">
        <w:rPr>
          <w:rFonts w:ascii="Times New Roman" w:hAnsi="Times New Roman"/>
          <w:b/>
          <w:sz w:val="20"/>
          <w:szCs w:val="20"/>
        </w:rPr>
        <w:tab/>
        <w:t xml:space="preserve">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6"/>
        <w:gridCol w:w="5062"/>
        <w:gridCol w:w="2767"/>
        <w:gridCol w:w="1968"/>
        <w:gridCol w:w="1561"/>
        <w:gridCol w:w="1360"/>
        <w:gridCol w:w="1884"/>
      </w:tblGrid>
      <w:tr w:rsidR="00412DB9" w:rsidRPr="006D3A36" w:rsidTr="009E7CCD">
        <w:tc>
          <w:tcPr>
            <w:tcW w:w="806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5062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767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968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561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6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884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9E7CCD">
        <w:tc>
          <w:tcPr>
            <w:tcW w:w="806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5062" w:type="dxa"/>
          </w:tcPr>
          <w:p w:rsidR="00412DB9" w:rsidRPr="006D3A36" w:rsidRDefault="00412DB9" w:rsidP="00A34CA7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31" style="position:absolute;left:0;text-align:left;margin-left:85.7pt;margin-top:106pt;width:8.5pt;height:8.5pt;z-index:251611136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30" type="#_x0000_t75" style="width:259.5pt;height:122.25pt;mso-position-horizontal-relative:char;mso-position-vertical-relative:line" fillcolor="#bbe0e3">
                  <v:imagedata r:id="rId10" o:title="" croptop="26950f" cropbottom="24474f" cropleft="32231f" cropright="22201f"/>
                </v:shape>
              </w:pict>
            </w:r>
          </w:p>
        </w:tc>
        <w:tc>
          <w:tcPr>
            <w:tcW w:w="2767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1968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61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6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</w:t>
            </w:r>
            <w:r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884" w:type="dxa"/>
          </w:tcPr>
          <w:p w:rsidR="00412DB9" w:rsidRPr="006D3A36" w:rsidRDefault="00412DB9" w:rsidP="00A34CA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FA02DE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№7  Республика Башкортостан, г. Стерлитамак, ул. Артема, с торца   жилого дома    № 142  (восточная сторона)      </w:t>
      </w:r>
    </w:p>
    <w:tbl>
      <w:tblPr>
        <w:tblW w:w="154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7"/>
        <w:gridCol w:w="5061"/>
        <w:gridCol w:w="2768"/>
        <w:gridCol w:w="1968"/>
        <w:gridCol w:w="1598"/>
        <w:gridCol w:w="1360"/>
        <w:gridCol w:w="1884"/>
      </w:tblGrid>
      <w:tr w:rsidR="00412DB9" w:rsidRPr="006D3A36" w:rsidTr="006D3A36">
        <w:tc>
          <w:tcPr>
            <w:tcW w:w="807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5061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768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968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598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6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884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6D3A36">
        <w:tc>
          <w:tcPr>
            <w:tcW w:w="807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5061" w:type="dxa"/>
          </w:tcPr>
          <w:p w:rsidR="00412DB9" w:rsidRPr="006D3A36" w:rsidRDefault="00412DB9" w:rsidP="00A34CA7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32" style="position:absolute;left:0;text-align:left;margin-left:139.65pt;margin-top:80.2pt;width:8.5pt;height:8.5pt;z-index:251610112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31" type="#_x0000_t75" style="width:231.75pt;height:113.25pt;mso-position-horizontal-relative:char;mso-position-vertical-relative:line" fillcolor="#bbe0e3">
                  <v:imagedata r:id="rId11" o:title="" croptop="27933f" cropbottom="27407f" cropleft="26425f" cropright="25761f"/>
                </v:shape>
              </w:pict>
            </w:r>
          </w:p>
        </w:tc>
        <w:tc>
          <w:tcPr>
            <w:tcW w:w="2768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1968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98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6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</w:t>
            </w:r>
            <w:r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884" w:type="dxa"/>
          </w:tcPr>
          <w:p w:rsidR="00412DB9" w:rsidRPr="006D3A36" w:rsidRDefault="00412DB9" w:rsidP="00A34CA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6C6922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№8   Республика Башкортостан, г. Стерлитамак, ул. Артема,  возле  продовольственного магазина, расположенного в доме № 147                                           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6"/>
        <w:gridCol w:w="5062"/>
        <w:gridCol w:w="2700"/>
        <w:gridCol w:w="1980"/>
        <w:gridCol w:w="1620"/>
        <w:gridCol w:w="1440"/>
        <w:gridCol w:w="1800"/>
      </w:tblGrid>
      <w:tr w:rsidR="00412DB9" w:rsidRPr="006D3A36" w:rsidTr="006D3A36">
        <w:tc>
          <w:tcPr>
            <w:tcW w:w="806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5062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70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98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62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44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80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6D3A36">
        <w:tc>
          <w:tcPr>
            <w:tcW w:w="806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5062" w:type="dxa"/>
          </w:tcPr>
          <w:p w:rsidR="00412DB9" w:rsidRPr="006D3A36" w:rsidRDefault="00412DB9" w:rsidP="00A34CA7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33" style="position:absolute;left:0;text-align:left;margin-left:103.7pt;margin-top:52.7pt;width:8.5pt;height:8.5pt;z-index:251609088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32" type="#_x0000_t75" style="width:244.5pt;height:113.25pt;mso-position-horizontal-relative:char;mso-position-vertical-relative:line" fillcolor="#bbe0e3">
                  <v:imagedata r:id="rId11" o:title="" croptop="27674f" cropbottom="23268f" cropleft="33007f" cropright="22381f"/>
                </v:shape>
              </w:pict>
            </w:r>
          </w:p>
        </w:tc>
        <w:tc>
          <w:tcPr>
            <w:tcW w:w="2700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1980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62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44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</w:t>
            </w:r>
            <w:r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800" w:type="dxa"/>
          </w:tcPr>
          <w:p w:rsidR="00412DB9" w:rsidRPr="006D3A36" w:rsidRDefault="00412DB9" w:rsidP="00A34CA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Default="00412DB9" w:rsidP="006C3C61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Default="00412DB9" w:rsidP="006C3C61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Default="00412DB9" w:rsidP="006C3C61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6C3C61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№9  Республика Башкортостан, г. Стерлитамак, ул. Бабушкина   (площадка перед сооружением  вблизи Бельского моста)  </w:t>
      </w:r>
      <w:r>
        <w:rPr>
          <w:rFonts w:ascii="Times New Roman" w:hAnsi="Times New Roman"/>
          <w:b/>
          <w:sz w:val="20"/>
          <w:szCs w:val="20"/>
        </w:rPr>
        <w:t>(литер № 1)</w:t>
      </w:r>
      <w:r w:rsidRPr="006D3A36">
        <w:rPr>
          <w:rFonts w:ascii="Times New Roman" w:hAnsi="Times New Roman"/>
          <w:b/>
          <w:bCs/>
          <w:i/>
          <w:iCs/>
          <w:sz w:val="20"/>
          <w:szCs w:val="20"/>
        </w:rPr>
        <w:t xml:space="preserve">      </w:t>
      </w:r>
      <w:r w:rsidRPr="006D3A36">
        <w:rPr>
          <w:rFonts w:ascii="Times New Roman" w:hAnsi="Times New Roman"/>
          <w:b/>
          <w:sz w:val="20"/>
          <w:szCs w:val="20"/>
        </w:rPr>
        <w:t xml:space="preserve">   </w:t>
      </w:r>
    </w:p>
    <w:tbl>
      <w:tblPr>
        <w:tblW w:w="152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0"/>
        <w:gridCol w:w="5068"/>
        <w:gridCol w:w="2700"/>
        <w:gridCol w:w="1870"/>
        <w:gridCol w:w="1730"/>
        <w:gridCol w:w="1329"/>
        <w:gridCol w:w="1779"/>
      </w:tblGrid>
      <w:tr w:rsidR="00412DB9" w:rsidRPr="006D3A36" w:rsidTr="0004396C">
        <w:tc>
          <w:tcPr>
            <w:tcW w:w="80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5068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70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7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73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29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779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04396C">
        <w:tc>
          <w:tcPr>
            <w:tcW w:w="80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5068" w:type="dxa"/>
          </w:tcPr>
          <w:p w:rsidR="00412DB9" w:rsidRPr="006D3A36" w:rsidRDefault="00412DB9" w:rsidP="00A34CA7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34" style="position:absolute;left:0;text-align:left;margin-left:140pt;margin-top:52pt;width:8.5pt;height:8.5pt;z-index:251608064;mso-position-horizontal-relative:text;mso-position-vertical-relative:text" fillcolor="black"/>
              </w:pict>
            </w:r>
            <w:r w:rsidRPr="00FB323A">
              <w:rPr>
                <w:sz w:val="20"/>
                <w:szCs w:val="20"/>
              </w:rPr>
              <w:pict>
                <v:shape id="_x0000_i1033" type="#_x0000_t75" style="width:259.5pt;height:121.5pt;mso-position-vertical:inside">
                  <v:imagedata r:id="rId12" o:title="" croptop="22363f" cropbottom="25304f" cropleft="18930f" cropright="23479f"/>
                </v:shape>
              </w:pict>
            </w:r>
          </w:p>
        </w:tc>
        <w:tc>
          <w:tcPr>
            <w:tcW w:w="2700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1870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3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29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779" w:type="dxa"/>
          </w:tcPr>
          <w:p w:rsidR="00412DB9" w:rsidRPr="006D3A36" w:rsidRDefault="00412DB9" w:rsidP="00A34CA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6D3A36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№10  Республика Башкортостан, г. Стерлитамак, ул. Бабушкина   (площадка перед сооружением   вблизи Бельского моста)  </w:t>
      </w:r>
      <w:r>
        <w:rPr>
          <w:rFonts w:ascii="Times New Roman" w:hAnsi="Times New Roman"/>
          <w:b/>
          <w:sz w:val="20"/>
          <w:szCs w:val="20"/>
        </w:rPr>
        <w:t>(литер №2)</w:t>
      </w:r>
      <w:r w:rsidRPr="006D3A36">
        <w:rPr>
          <w:rFonts w:ascii="Times New Roman" w:hAnsi="Times New Roman"/>
          <w:b/>
          <w:bCs/>
          <w:i/>
          <w:iCs/>
          <w:sz w:val="20"/>
          <w:szCs w:val="20"/>
        </w:rPr>
        <w:t xml:space="preserve">      </w:t>
      </w:r>
      <w:r w:rsidRPr="006D3A36">
        <w:rPr>
          <w:rFonts w:ascii="Times New Roman" w:hAnsi="Times New Roman"/>
          <w:b/>
          <w:sz w:val="20"/>
          <w:szCs w:val="20"/>
        </w:rPr>
        <w:t xml:space="preserve">   </w:t>
      </w:r>
    </w:p>
    <w:tbl>
      <w:tblPr>
        <w:tblW w:w="152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0"/>
        <w:gridCol w:w="5068"/>
        <w:gridCol w:w="2700"/>
        <w:gridCol w:w="1870"/>
        <w:gridCol w:w="1730"/>
        <w:gridCol w:w="1329"/>
        <w:gridCol w:w="1779"/>
      </w:tblGrid>
      <w:tr w:rsidR="00412DB9" w:rsidRPr="006D3A36" w:rsidTr="0004396C">
        <w:tc>
          <w:tcPr>
            <w:tcW w:w="800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5068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700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70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730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29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779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04396C">
        <w:tc>
          <w:tcPr>
            <w:tcW w:w="800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5068" w:type="dxa"/>
          </w:tcPr>
          <w:p w:rsidR="00412DB9" w:rsidRPr="006D3A36" w:rsidRDefault="00412DB9" w:rsidP="00C937A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35" style="position:absolute;left:0;text-align:left;margin-left:140pt;margin-top:63pt;width:8.5pt;height:8.5pt;z-index:251715584;mso-position-horizontal-relative:text;mso-position-vertical-relative:text" fillcolor="black"/>
              </w:pict>
            </w:r>
            <w:r w:rsidRPr="00FB323A">
              <w:rPr>
                <w:sz w:val="20"/>
                <w:szCs w:val="20"/>
              </w:rPr>
              <w:pict>
                <v:shape id="_x0000_i1034" type="#_x0000_t75" style="width:259.5pt;height:122.25pt;mso-position-vertical:inside">
                  <v:imagedata r:id="rId12" o:title="" croptop="21930f" cropbottom="25304f" cropleft="18930f" cropright="23479f"/>
                </v:shape>
              </w:pict>
            </w:r>
          </w:p>
        </w:tc>
        <w:tc>
          <w:tcPr>
            <w:tcW w:w="2700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1870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30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29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779" w:type="dxa"/>
          </w:tcPr>
          <w:p w:rsidR="00412DB9" w:rsidRPr="006D3A36" w:rsidRDefault="00412DB9" w:rsidP="00C937A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AF05BA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11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Бабушкина, 4  возле здания</w:t>
      </w:r>
      <w:r w:rsidRPr="006D3A36">
        <w:rPr>
          <w:rFonts w:ascii="Times New Roman" w:hAnsi="Times New Roman"/>
          <w:sz w:val="20"/>
          <w:szCs w:val="20"/>
        </w:rPr>
        <w:t xml:space="preserve">                                            </w:t>
      </w:r>
    </w:p>
    <w:tbl>
      <w:tblPr>
        <w:tblW w:w="152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98"/>
        <w:gridCol w:w="5070"/>
        <w:gridCol w:w="2700"/>
        <w:gridCol w:w="1868"/>
        <w:gridCol w:w="1732"/>
        <w:gridCol w:w="1324"/>
        <w:gridCol w:w="1774"/>
      </w:tblGrid>
      <w:tr w:rsidR="00412DB9" w:rsidRPr="006D3A36" w:rsidTr="0004396C">
        <w:tc>
          <w:tcPr>
            <w:tcW w:w="798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507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70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68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732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24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774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04396C">
        <w:tc>
          <w:tcPr>
            <w:tcW w:w="798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5070" w:type="dxa"/>
          </w:tcPr>
          <w:p w:rsidR="00412DB9" w:rsidRPr="006D3A36" w:rsidRDefault="00412DB9" w:rsidP="00A34CA7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36" style="position:absolute;left:0;text-align:left;margin-left:149.1pt;margin-top:62.6pt;width:8.5pt;height:8.5pt;z-index:251607040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35" type="#_x0000_t75" style="width:246pt;height:146.25pt;mso-position-horizontal-relative:char;mso-position-vertical-relative:line" fillcolor="#bbe0e3">
                  <v:imagedata r:id="rId13" o:title="" croptop="23195f" cropbottom="17677f" cropleft="28362f" cropright=".25"/>
                </v:shape>
              </w:pict>
            </w:r>
          </w:p>
        </w:tc>
        <w:tc>
          <w:tcPr>
            <w:tcW w:w="2700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1868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32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24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774" w:type="dxa"/>
          </w:tcPr>
          <w:p w:rsidR="00412DB9" w:rsidRPr="006D3A36" w:rsidRDefault="00412DB9" w:rsidP="00A34CA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04396C" w:rsidRDefault="00412DB9" w:rsidP="006C16DD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12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</w:t>
      </w:r>
      <w:r w:rsidRPr="0004396C">
        <w:rPr>
          <w:rFonts w:ascii="Times New Roman" w:hAnsi="Times New Roman"/>
          <w:b/>
          <w:sz w:val="20"/>
          <w:szCs w:val="20"/>
        </w:rPr>
        <w:t>ул. Бабушкина, остановка   "Кольцо "Сода"</w:t>
      </w:r>
    </w:p>
    <w:tbl>
      <w:tblPr>
        <w:tblW w:w="152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99"/>
        <w:gridCol w:w="5069"/>
        <w:gridCol w:w="2700"/>
        <w:gridCol w:w="1869"/>
        <w:gridCol w:w="1731"/>
        <w:gridCol w:w="1440"/>
        <w:gridCol w:w="1620"/>
      </w:tblGrid>
      <w:tr w:rsidR="00412DB9" w:rsidRPr="006D3A36" w:rsidTr="00D57664">
        <w:tc>
          <w:tcPr>
            <w:tcW w:w="799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5069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70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69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731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44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2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D57664">
        <w:trPr>
          <w:trHeight w:val="2473"/>
        </w:trPr>
        <w:tc>
          <w:tcPr>
            <w:tcW w:w="799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5069" w:type="dxa"/>
          </w:tcPr>
          <w:p w:rsidR="00412DB9" w:rsidRPr="006D3A36" w:rsidRDefault="00412DB9" w:rsidP="001D63F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37" style="position:absolute;left:0;text-align:left;margin-left:104.05pt;margin-top:61pt;width:8.5pt;height:8.5pt;z-index:251677696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36" type="#_x0000_t75" style="width:244.5pt;height:121.5pt;mso-position-horizontal-relative:char;mso-position-vertical-relative:line" fillcolor="#bbe0e3">
                  <v:imagedata r:id="rId14" o:title="" croptop="25412f" cropbottom="25429f" cropleft="28947f" cropright="20902f"/>
                </v:shape>
              </w:pict>
            </w:r>
          </w:p>
        </w:tc>
        <w:tc>
          <w:tcPr>
            <w:tcW w:w="270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1869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31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44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20" w:type="dxa"/>
          </w:tcPr>
          <w:p w:rsidR="00412DB9" w:rsidRPr="006D3A36" w:rsidRDefault="00412DB9" w:rsidP="001D63F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AF05BA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13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Блюхера, возле  продовольственного магазина, </w:t>
      </w:r>
      <w:r>
        <w:rPr>
          <w:rFonts w:ascii="Times New Roman" w:hAnsi="Times New Roman"/>
          <w:b/>
          <w:sz w:val="20"/>
          <w:szCs w:val="20"/>
        </w:rPr>
        <w:t>расп</w:t>
      </w:r>
      <w:r w:rsidRPr="006D3A36">
        <w:rPr>
          <w:rFonts w:ascii="Times New Roman" w:hAnsi="Times New Roman"/>
          <w:b/>
          <w:sz w:val="20"/>
          <w:szCs w:val="20"/>
        </w:rPr>
        <w:t>оложенного в жилом доме № 4</w:t>
      </w:r>
    </w:p>
    <w:tbl>
      <w:tblPr>
        <w:tblW w:w="152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94"/>
        <w:gridCol w:w="5074"/>
        <w:gridCol w:w="2700"/>
        <w:gridCol w:w="1825"/>
        <w:gridCol w:w="1775"/>
        <w:gridCol w:w="1440"/>
        <w:gridCol w:w="1620"/>
      </w:tblGrid>
      <w:tr w:rsidR="00412DB9" w:rsidRPr="006D3A36" w:rsidTr="00D57664">
        <w:tc>
          <w:tcPr>
            <w:tcW w:w="794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5074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70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25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775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44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2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D57664">
        <w:tc>
          <w:tcPr>
            <w:tcW w:w="794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13</w:t>
            </w:r>
          </w:p>
        </w:tc>
        <w:tc>
          <w:tcPr>
            <w:tcW w:w="5074" w:type="dxa"/>
          </w:tcPr>
          <w:p w:rsidR="00412DB9" w:rsidRPr="006D3A36" w:rsidRDefault="00412DB9" w:rsidP="00A34CA7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38" style="position:absolute;left:0;text-align:left;margin-left:149.3pt;margin-top:58.15pt;width:8.5pt;height:8.5pt;z-index:251606016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37" type="#_x0000_t75" style="width:259.5pt;height:121.5pt;mso-position-horizontal-relative:char;mso-position-vertical-relative:line" fillcolor="#bbe0e3">
                  <v:imagedata r:id="rId15" o:title="" croptop="24798f" cropbottom="25829f" cropleft=".25" cropright="31047f"/>
                </v:shape>
              </w:pict>
            </w:r>
          </w:p>
        </w:tc>
        <w:tc>
          <w:tcPr>
            <w:tcW w:w="2700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1825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75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44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20" w:type="dxa"/>
          </w:tcPr>
          <w:p w:rsidR="00412DB9" w:rsidRPr="006D3A36" w:rsidRDefault="00412DB9" w:rsidP="00A34CA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85310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14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Братская, напротив жилого дома   № 11   </w:t>
      </w:r>
    </w:p>
    <w:tbl>
      <w:tblPr>
        <w:tblW w:w="152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5060"/>
        <w:gridCol w:w="2700"/>
        <w:gridCol w:w="1800"/>
        <w:gridCol w:w="1800"/>
        <w:gridCol w:w="1440"/>
        <w:gridCol w:w="1620"/>
      </w:tblGrid>
      <w:tr w:rsidR="00412DB9" w:rsidRPr="006D3A36" w:rsidTr="00D57664">
        <w:tc>
          <w:tcPr>
            <w:tcW w:w="808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506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70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0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80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44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2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D57664">
        <w:tc>
          <w:tcPr>
            <w:tcW w:w="808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5060" w:type="dxa"/>
          </w:tcPr>
          <w:p w:rsidR="00412DB9" w:rsidRPr="006D3A36" w:rsidRDefault="00412DB9" w:rsidP="00A34CA7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39" style="position:absolute;left:0;text-align:left;margin-left:22.6pt;margin-top:67.65pt;width:8.5pt;height:8.5pt;z-index:251604992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38" type="#_x0000_t75" style="width:244.5pt;height:121.5pt;mso-position-horizontal-relative:char;mso-position-vertical-relative:line" fillcolor="#bbe0e3">
                  <v:imagedata r:id="rId16" o:title="" croptop="15658f" cropbottom="30162f" cropleft="35014f" cropright="13145f"/>
                </v:shape>
              </w:pict>
            </w:r>
          </w:p>
        </w:tc>
        <w:tc>
          <w:tcPr>
            <w:tcW w:w="2700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1800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0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440" w:type="dxa"/>
          </w:tcPr>
          <w:p w:rsidR="00412DB9" w:rsidRPr="006D3A36" w:rsidRDefault="00412DB9" w:rsidP="00D5766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,30 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руб.</w:t>
            </w:r>
          </w:p>
        </w:tc>
        <w:tc>
          <w:tcPr>
            <w:tcW w:w="1620" w:type="dxa"/>
          </w:tcPr>
          <w:p w:rsidR="00412DB9" w:rsidRPr="006D3A36" w:rsidRDefault="00412DB9" w:rsidP="00A34CA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Default="00412DB9" w:rsidP="0085310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85310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85310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15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Вокзальная,  напротив магазина расположенного в жилом  доме  № 13</w:t>
      </w:r>
    </w:p>
    <w:tbl>
      <w:tblPr>
        <w:tblW w:w="154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5060"/>
        <w:gridCol w:w="2700"/>
        <w:gridCol w:w="1908"/>
        <w:gridCol w:w="1692"/>
        <w:gridCol w:w="1370"/>
        <w:gridCol w:w="1908"/>
      </w:tblGrid>
      <w:tr w:rsidR="00412DB9" w:rsidRPr="006D3A36" w:rsidTr="00F62A6C">
        <w:tc>
          <w:tcPr>
            <w:tcW w:w="808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506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70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908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692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908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F62A6C">
        <w:tc>
          <w:tcPr>
            <w:tcW w:w="808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15</w:t>
            </w:r>
          </w:p>
        </w:tc>
        <w:tc>
          <w:tcPr>
            <w:tcW w:w="5060" w:type="dxa"/>
          </w:tcPr>
          <w:p w:rsidR="00412DB9" w:rsidRPr="006D3A36" w:rsidRDefault="00412DB9" w:rsidP="00A34CA7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40" style="position:absolute;left:0;text-align:left;margin-left:130.6pt;margin-top:61pt;width:8.5pt;height:8.5pt;z-index:251603968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39" type="#_x0000_t75" style="width:244.5pt;height:129.75pt;mso-position-horizontal-relative:char;mso-position-vertical-relative:line" fillcolor="#bbe0e3">
                  <v:imagedata r:id="rId17" o:title="" croptop="23968f" cropbottom="24061f" cropleft="25706f" cropright="23250f"/>
                </v:shape>
              </w:pict>
            </w:r>
          </w:p>
        </w:tc>
        <w:tc>
          <w:tcPr>
            <w:tcW w:w="2700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1908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692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5552,67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908" w:type="dxa"/>
          </w:tcPr>
          <w:p w:rsidR="00412DB9" w:rsidRPr="006D3A36" w:rsidRDefault="00412DB9" w:rsidP="00A34CA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FD1D37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16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Вокзальная, возле магазина расположенного в жилом доме № 21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99"/>
        <w:gridCol w:w="5069"/>
        <w:gridCol w:w="2700"/>
        <w:gridCol w:w="1980"/>
        <w:gridCol w:w="1596"/>
        <w:gridCol w:w="1332"/>
        <w:gridCol w:w="1932"/>
      </w:tblGrid>
      <w:tr w:rsidR="00412DB9" w:rsidRPr="006D3A36" w:rsidTr="00F62A6C">
        <w:tc>
          <w:tcPr>
            <w:tcW w:w="799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5069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70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98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596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32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932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F62A6C">
        <w:tc>
          <w:tcPr>
            <w:tcW w:w="799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5069" w:type="dxa"/>
          </w:tcPr>
          <w:p w:rsidR="00412DB9" w:rsidRPr="006D3A36" w:rsidRDefault="00412DB9" w:rsidP="00A34CA7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41" style="position:absolute;left:0;text-align:left;margin-left:140.05pt;margin-top:90.9pt;width:8.5pt;height:8.5pt;z-index:251602944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40" type="#_x0000_t75" style="width:259.5pt;height:121.5pt;mso-position-horizontal-relative:char;mso-position-vertical-relative:line" fillcolor="#bbe0e3">
                  <v:imagedata r:id="rId18" o:title="" croptop="25631f" cropbottom="28475f" cropleft="30579f" cropright="22563f"/>
                </v:shape>
              </w:pict>
            </w:r>
          </w:p>
        </w:tc>
        <w:tc>
          <w:tcPr>
            <w:tcW w:w="2700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1980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96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32" w:type="dxa"/>
          </w:tcPr>
          <w:p w:rsidR="00412DB9" w:rsidRPr="006D3A36" w:rsidRDefault="00412DB9" w:rsidP="00F62A6C">
            <w:pPr>
              <w:spacing w:after="0" w:line="240" w:lineRule="auto"/>
              <w:ind w:right="-24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5552,67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932" w:type="dxa"/>
          </w:tcPr>
          <w:p w:rsidR="00412DB9" w:rsidRPr="006D3A36" w:rsidRDefault="00412DB9" w:rsidP="00A34CA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B13D13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17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Вокзальная, возле магазина расположенного в </w:t>
      </w:r>
      <w:r>
        <w:rPr>
          <w:rFonts w:ascii="Times New Roman" w:hAnsi="Times New Roman"/>
          <w:b/>
          <w:sz w:val="20"/>
          <w:szCs w:val="20"/>
        </w:rPr>
        <w:t xml:space="preserve"> </w:t>
      </w:r>
      <w:r w:rsidRPr="006D3A36">
        <w:rPr>
          <w:rFonts w:ascii="Times New Roman" w:hAnsi="Times New Roman"/>
          <w:b/>
          <w:sz w:val="20"/>
          <w:szCs w:val="20"/>
        </w:rPr>
        <w:t>жилом доме  № 23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4"/>
        <w:gridCol w:w="5064"/>
        <w:gridCol w:w="2603"/>
        <w:gridCol w:w="2077"/>
        <w:gridCol w:w="1620"/>
        <w:gridCol w:w="1346"/>
        <w:gridCol w:w="1894"/>
      </w:tblGrid>
      <w:tr w:rsidR="00412DB9" w:rsidRPr="006D3A36" w:rsidTr="001D22A1">
        <w:tc>
          <w:tcPr>
            <w:tcW w:w="804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5064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603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077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62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46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894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1D22A1">
        <w:tc>
          <w:tcPr>
            <w:tcW w:w="804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5064" w:type="dxa"/>
          </w:tcPr>
          <w:p w:rsidR="00412DB9" w:rsidRPr="006D3A36" w:rsidRDefault="00412DB9" w:rsidP="00A34CA7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42" style="position:absolute;left:0;text-align:left;margin-left:94.8pt;margin-top:65.95pt;width:8.5pt;height:8.5pt;z-index:251601920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41" type="#_x0000_t75" style="width:244.5pt;height:121.5pt;mso-position-horizontal-relative:char;mso-position-vertical-relative:line" fillcolor="#bbe0e3">
                  <v:imagedata r:id="rId19" o:title="" croptop="23972f" cropbottom="29697f" cropleft="31125f" cropright="19943f"/>
                </v:shape>
              </w:pict>
            </w:r>
          </w:p>
        </w:tc>
        <w:tc>
          <w:tcPr>
            <w:tcW w:w="2603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077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62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46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5552,67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894" w:type="dxa"/>
          </w:tcPr>
          <w:p w:rsidR="00412DB9" w:rsidRPr="006D3A36" w:rsidRDefault="00412DB9" w:rsidP="00A34CA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Default="00412DB9" w:rsidP="00B13D13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Default="00412DB9" w:rsidP="00B13D13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B13D13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18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</w:t>
      </w:r>
      <w:r w:rsidRPr="006D3A36">
        <w:rPr>
          <w:rFonts w:ascii="Times New Roman" w:hAnsi="Times New Roman"/>
          <w:sz w:val="20"/>
          <w:szCs w:val="20"/>
        </w:rPr>
        <w:t xml:space="preserve">, </w:t>
      </w:r>
      <w:r w:rsidRPr="006D3A36">
        <w:rPr>
          <w:rFonts w:ascii="Times New Roman" w:hAnsi="Times New Roman"/>
          <w:b/>
          <w:sz w:val="20"/>
          <w:szCs w:val="20"/>
        </w:rPr>
        <w:t>ул. Волочаевская,  напротив жилого дома № 6</w:t>
      </w:r>
      <w:r w:rsidRPr="006D3A36">
        <w:rPr>
          <w:rFonts w:ascii="Times New Roman" w:hAnsi="Times New Roman"/>
          <w:sz w:val="20"/>
          <w:szCs w:val="20"/>
        </w:rPr>
        <w:t xml:space="preserve">    </w:t>
      </w:r>
    </w:p>
    <w:tbl>
      <w:tblPr>
        <w:tblW w:w="154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0"/>
        <w:gridCol w:w="5068"/>
        <w:gridCol w:w="2383"/>
        <w:gridCol w:w="1870"/>
        <w:gridCol w:w="2047"/>
        <w:gridCol w:w="1537"/>
        <w:gridCol w:w="1779"/>
      </w:tblGrid>
      <w:tr w:rsidR="00412DB9" w:rsidRPr="006D3A36" w:rsidTr="00F62A6C">
        <w:tc>
          <w:tcPr>
            <w:tcW w:w="80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5068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383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7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047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537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779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F62A6C">
        <w:tc>
          <w:tcPr>
            <w:tcW w:w="80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18</w:t>
            </w:r>
          </w:p>
        </w:tc>
        <w:tc>
          <w:tcPr>
            <w:tcW w:w="5068" w:type="dxa"/>
          </w:tcPr>
          <w:p w:rsidR="00412DB9" w:rsidRPr="006D3A36" w:rsidRDefault="00412DB9" w:rsidP="00A34CA7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43" style="position:absolute;left:0;text-align:left;margin-left:131pt;margin-top:70pt;width:8.5pt;height:8.5pt;z-index:251600896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42" type="#_x0000_t75" style="width:259.5pt;height:121.5pt;mso-position-horizontal-relative:char;mso-position-vertical-relative:line" fillcolor="#bbe0e3">
                  <v:imagedata r:id="rId20" o:title="" croptop="21383f" cropbottom="31194f" cropleft="17998f" cropright="34723f"/>
                </v:shape>
              </w:pict>
            </w:r>
          </w:p>
        </w:tc>
        <w:tc>
          <w:tcPr>
            <w:tcW w:w="2383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1870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047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537" w:type="dxa"/>
          </w:tcPr>
          <w:p w:rsidR="00412DB9" w:rsidRPr="006D3A36" w:rsidRDefault="00412DB9" w:rsidP="000F52A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4010</w:t>
            </w:r>
            <w:r>
              <w:rPr>
                <w:rFonts w:ascii="Times New Roman" w:hAnsi="Times New Roman"/>
                <w:sz w:val="20"/>
                <w:szCs w:val="20"/>
              </w:rPr>
              <w:t>,26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779" w:type="dxa"/>
          </w:tcPr>
          <w:p w:rsidR="00412DB9" w:rsidRPr="006D3A36" w:rsidRDefault="00412DB9" w:rsidP="00A34CA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60128F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19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Волочаевская,  напротив магазина  расположенного в жилом доме   № 20    </w:t>
      </w:r>
    </w:p>
    <w:tbl>
      <w:tblPr>
        <w:tblW w:w="154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0"/>
        <w:gridCol w:w="5068"/>
        <w:gridCol w:w="2383"/>
        <w:gridCol w:w="1870"/>
        <w:gridCol w:w="2047"/>
        <w:gridCol w:w="1537"/>
        <w:gridCol w:w="1779"/>
      </w:tblGrid>
      <w:tr w:rsidR="00412DB9" w:rsidRPr="006D3A36" w:rsidTr="00ED4FFE">
        <w:tc>
          <w:tcPr>
            <w:tcW w:w="80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5068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383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7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047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537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779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ED4FFE">
        <w:trPr>
          <w:trHeight w:val="2545"/>
        </w:trPr>
        <w:tc>
          <w:tcPr>
            <w:tcW w:w="80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19</w:t>
            </w:r>
          </w:p>
        </w:tc>
        <w:tc>
          <w:tcPr>
            <w:tcW w:w="5068" w:type="dxa"/>
          </w:tcPr>
          <w:p w:rsidR="00412DB9" w:rsidRPr="006D3A36" w:rsidRDefault="00412DB9" w:rsidP="00A34CA7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44" style="position:absolute;left:0;text-align:left;margin-left:140pt;margin-top:63pt;width:8.5pt;height:8.5pt;z-index:251599872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43" type="#_x0000_t75" style="width:259.5pt;height:129.75pt;mso-position-horizontal-relative:char;mso-position-vertical-relative:line" fillcolor="#bbe0e3">
                  <v:imagedata r:id="rId21" o:title="" croptop="30535f" cropbottom="19145f" cropleft="25087f" cropright="27884f"/>
                </v:shape>
              </w:pict>
            </w:r>
          </w:p>
        </w:tc>
        <w:tc>
          <w:tcPr>
            <w:tcW w:w="2383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1870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047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537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4010</w:t>
            </w:r>
            <w:r>
              <w:rPr>
                <w:rFonts w:ascii="Times New Roman" w:hAnsi="Times New Roman"/>
                <w:sz w:val="20"/>
                <w:szCs w:val="20"/>
              </w:rPr>
              <w:t>,26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779" w:type="dxa"/>
          </w:tcPr>
          <w:p w:rsidR="00412DB9" w:rsidRPr="006D3A36" w:rsidRDefault="00412DB9" w:rsidP="00A34CA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8B3070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20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Гоголя, возле магазина расположенного в жилом доме № 3, со стороны торца дома (восточная сторона)</w:t>
      </w:r>
    </w:p>
    <w:tbl>
      <w:tblPr>
        <w:tblW w:w="154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0"/>
        <w:gridCol w:w="5068"/>
        <w:gridCol w:w="2383"/>
        <w:gridCol w:w="1870"/>
        <w:gridCol w:w="2047"/>
        <w:gridCol w:w="1537"/>
        <w:gridCol w:w="1779"/>
      </w:tblGrid>
      <w:tr w:rsidR="00412DB9" w:rsidRPr="006D3A36" w:rsidTr="00ED4FFE">
        <w:tc>
          <w:tcPr>
            <w:tcW w:w="80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5068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383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7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047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537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779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ED4FFE">
        <w:tc>
          <w:tcPr>
            <w:tcW w:w="80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5068" w:type="dxa"/>
          </w:tcPr>
          <w:p w:rsidR="00412DB9" w:rsidRPr="006D3A36" w:rsidRDefault="00412DB9" w:rsidP="00A34CA7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45" style="position:absolute;left:0;text-align:left;margin-left:131pt;margin-top:83.95pt;width:8.5pt;height:8.5pt;z-index:251598848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44" type="#_x0000_t75" style="width:272.25pt;height:138.75pt;mso-position-horizontal-relative:char;mso-position-vertical-relative:line" fillcolor="#bbe0e3">
                  <v:imagedata r:id="rId22" o:title="" croptop="38622f" cropbottom="10924f" cropleft="23478f" cropright="25508f"/>
                </v:shape>
              </w:pict>
            </w:r>
          </w:p>
        </w:tc>
        <w:tc>
          <w:tcPr>
            <w:tcW w:w="2383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1870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047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537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5552,67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779" w:type="dxa"/>
          </w:tcPr>
          <w:p w:rsidR="00412DB9" w:rsidRPr="006D3A36" w:rsidRDefault="00412DB9" w:rsidP="00A34CA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8B3070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21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Гоголя,  возле  предприятия общественного </w:t>
      </w:r>
      <w:r>
        <w:rPr>
          <w:rFonts w:ascii="Times New Roman" w:hAnsi="Times New Roman"/>
          <w:b/>
          <w:sz w:val="20"/>
          <w:szCs w:val="20"/>
        </w:rPr>
        <w:t>питан</w:t>
      </w:r>
      <w:r w:rsidRPr="006D3A36">
        <w:rPr>
          <w:rFonts w:ascii="Times New Roman" w:hAnsi="Times New Roman"/>
          <w:b/>
          <w:sz w:val="20"/>
          <w:szCs w:val="20"/>
        </w:rPr>
        <w:t xml:space="preserve">ия, расположенного в жилом доме  № 94    </w:t>
      </w:r>
    </w:p>
    <w:tbl>
      <w:tblPr>
        <w:tblW w:w="154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2"/>
        <w:gridCol w:w="5066"/>
        <w:gridCol w:w="2279"/>
        <w:gridCol w:w="1887"/>
        <w:gridCol w:w="2134"/>
        <w:gridCol w:w="1410"/>
        <w:gridCol w:w="1835"/>
      </w:tblGrid>
      <w:tr w:rsidR="00412DB9" w:rsidRPr="006D3A36" w:rsidTr="00ED4FFE">
        <w:tc>
          <w:tcPr>
            <w:tcW w:w="802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5066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79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87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34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41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835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ED4FFE">
        <w:tc>
          <w:tcPr>
            <w:tcW w:w="802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  <w:tc>
          <w:tcPr>
            <w:tcW w:w="5066" w:type="dxa"/>
          </w:tcPr>
          <w:p w:rsidR="00412DB9" w:rsidRPr="006D3A36" w:rsidRDefault="00412DB9" w:rsidP="00A34CA7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46" style="position:absolute;left:0;text-align:left;margin-left:103.9pt;margin-top:79pt;width:8.5pt;height:8.5pt;z-index:251597824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45" type="#_x0000_t75" style="width:273.75pt;height:129.75pt;mso-position-horizontal-relative:char;mso-position-vertical-relative:line" fillcolor="#bbe0e3">
                  <v:imagedata r:id="rId23" o:title="" croptop="20193f" cropbottom="27622f" cropleft="17383f" cropright="28391f"/>
                </v:shape>
              </w:pict>
            </w:r>
          </w:p>
        </w:tc>
        <w:tc>
          <w:tcPr>
            <w:tcW w:w="2279" w:type="dxa"/>
          </w:tcPr>
          <w:p w:rsidR="00412DB9" w:rsidRPr="006D3A36" w:rsidRDefault="00412DB9" w:rsidP="00ED4FFE">
            <w:pPr>
              <w:spacing w:after="0" w:line="240" w:lineRule="auto"/>
              <w:ind w:hanging="384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1887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34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41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5552,67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835" w:type="dxa"/>
          </w:tcPr>
          <w:p w:rsidR="00412DB9" w:rsidRPr="006D3A36" w:rsidRDefault="00412DB9" w:rsidP="00A34CA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EF0782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22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Гоголя, возле продовольственного магазина,  расположенного в жилом доме № 101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0"/>
        <w:gridCol w:w="5068"/>
        <w:gridCol w:w="2241"/>
        <w:gridCol w:w="1899"/>
        <w:gridCol w:w="2160"/>
        <w:gridCol w:w="1392"/>
        <w:gridCol w:w="1848"/>
      </w:tblGrid>
      <w:tr w:rsidR="00412DB9" w:rsidRPr="006D3A36" w:rsidTr="00ED4FFE">
        <w:tc>
          <w:tcPr>
            <w:tcW w:w="80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5068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41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99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92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848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ED4FFE">
        <w:tc>
          <w:tcPr>
            <w:tcW w:w="80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22</w:t>
            </w:r>
          </w:p>
        </w:tc>
        <w:tc>
          <w:tcPr>
            <w:tcW w:w="5068" w:type="dxa"/>
          </w:tcPr>
          <w:p w:rsidR="00412DB9" w:rsidRPr="006D3A36" w:rsidRDefault="00412DB9" w:rsidP="00A34CA7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47" style="position:absolute;left:0;text-align:left;margin-left:95pt;margin-top:59.85pt;width:8.5pt;height:8.5pt;z-index:251596800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46" type="#_x0000_t75" style="width:244.5pt;height:129.75pt;mso-position-horizontal-relative:char;mso-position-vertical-relative:line" fillcolor="#bbe0e3">
                  <v:imagedata r:id="rId24" o:title="" croptop="26788f" cropbottom="17762f" cropleft="19570f" cropright="30299f"/>
                </v:shape>
              </w:pict>
            </w:r>
          </w:p>
        </w:tc>
        <w:tc>
          <w:tcPr>
            <w:tcW w:w="2241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1899" w:type="dxa"/>
          </w:tcPr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B97C0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92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5552,67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848" w:type="dxa"/>
          </w:tcPr>
          <w:p w:rsidR="00412DB9" w:rsidRPr="006D3A36" w:rsidRDefault="00412DB9" w:rsidP="00A34CA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59226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 2</w:t>
      </w:r>
      <w:r>
        <w:rPr>
          <w:rFonts w:ascii="Times New Roman" w:hAnsi="Times New Roman"/>
          <w:b/>
          <w:sz w:val="20"/>
          <w:szCs w:val="20"/>
        </w:rPr>
        <w:t>3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Гоголя, 106, возле продовольственного магазина</w:t>
      </w:r>
      <w:r w:rsidRPr="006D3A36">
        <w:rPr>
          <w:rFonts w:ascii="Times New Roman" w:hAnsi="Times New Roman"/>
          <w:sz w:val="20"/>
          <w:szCs w:val="20"/>
        </w:rPr>
        <w:t xml:space="preserve">      </w:t>
      </w:r>
    </w:p>
    <w:tbl>
      <w:tblPr>
        <w:tblW w:w="154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5060"/>
        <w:gridCol w:w="2160"/>
        <w:gridCol w:w="2088"/>
        <w:gridCol w:w="2052"/>
        <w:gridCol w:w="1370"/>
        <w:gridCol w:w="1908"/>
      </w:tblGrid>
      <w:tr w:rsidR="00412DB9" w:rsidRPr="006D3A36" w:rsidTr="00ED4FFE">
        <w:tc>
          <w:tcPr>
            <w:tcW w:w="808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506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088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052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908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ED4FFE">
        <w:tc>
          <w:tcPr>
            <w:tcW w:w="808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23</w:t>
            </w:r>
          </w:p>
        </w:tc>
        <w:tc>
          <w:tcPr>
            <w:tcW w:w="5060" w:type="dxa"/>
          </w:tcPr>
          <w:p w:rsidR="00412DB9" w:rsidRPr="006D3A36" w:rsidRDefault="00412DB9" w:rsidP="00A34CA7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48" style="position:absolute;left:0;text-align:left;margin-left:139.6pt;margin-top:71.8pt;width:8.5pt;height:8.5pt;z-index:251595776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47" type="#_x0000_t75" style="width:260.25pt;height:129.75pt;mso-position-horizontal-relative:char;mso-position-vertical-relative:line" fillcolor="#bbe0e3">
                  <v:imagedata r:id="rId25" o:title="" croptop="27177f" cropbottom="16552f" cropleft="23787f" cropright="22638f"/>
                </v:shape>
              </w:pict>
            </w:r>
          </w:p>
        </w:tc>
        <w:tc>
          <w:tcPr>
            <w:tcW w:w="2160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088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052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5552,67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908" w:type="dxa"/>
          </w:tcPr>
          <w:p w:rsidR="00412DB9" w:rsidRPr="006D3A36" w:rsidRDefault="00412DB9" w:rsidP="00A34CA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8255A7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24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Гоголя, 145б возле торгового павильона   </w:t>
      </w:r>
    </w:p>
    <w:tbl>
      <w:tblPr>
        <w:tblW w:w="154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340"/>
        <w:gridCol w:w="2160"/>
        <w:gridCol w:w="1980"/>
        <w:gridCol w:w="1370"/>
        <w:gridCol w:w="1908"/>
      </w:tblGrid>
      <w:tr w:rsidR="00412DB9" w:rsidRPr="006D3A36" w:rsidTr="001D22A1">
        <w:tc>
          <w:tcPr>
            <w:tcW w:w="808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34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98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908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1D22A1">
        <w:tc>
          <w:tcPr>
            <w:tcW w:w="808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24</w:t>
            </w:r>
          </w:p>
        </w:tc>
        <w:tc>
          <w:tcPr>
            <w:tcW w:w="4880" w:type="dxa"/>
          </w:tcPr>
          <w:p w:rsidR="00412DB9" w:rsidRPr="006D3A36" w:rsidRDefault="00412DB9" w:rsidP="00A34CA7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49" style="position:absolute;left:0;text-align:left;margin-left:166.6pt;margin-top:61pt;width:8.5pt;height:8.5pt;z-index:251594752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48" type="#_x0000_t75" style="width:246pt;height:121.5pt">
                  <v:imagedata r:id="rId26" o:title="" croptop="27772f" cropbottom="23900f" cropleft="23356f" cropright="26194f"/>
                </v:shape>
              </w:pict>
            </w:r>
          </w:p>
        </w:tc>
        <w:tc>
          <w:tcPr>
            <w:tcW w:w="2340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160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5552,67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908" w:type="dxa"/>
          </w:tcPr>
          <w:p w:rsidR="00412DB9" w:rsidRPr="006D3A36" w:rsidRDefault="00412DB9" w:rsidP="00A34CA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6E29A3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25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Голикова,  возле   магазина, расположенного в жилом доме  № 11</w:t>
      </w:r>
      <w:r w:rsidRPr="006D3A36">
        <w:rPr>
          <w:rFonts w:ascii="Times New Roman" w:hAnsi="Times New Roman"/>
          <w:sz w:val="20"/>
          <w:szCs w:val="20"/>
        </w:rPr>
        <w:t xml:space="preserve">  </w:t>
      </w:r>
    </w:p>
    <w:tbl>
      <w:tblPr>
        <w:tblW w:w="154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340"/>
        <w:gridCol w:w="2160"/>
        <w:gridCol w:w="1980"/>
        <w:gridCol w:w="1370"/>
        <w:gridCol w:w="1908"/>
      </w:tblGrid>
      <w:tr w:rsidR="00412DB9" w:rsidRPr="006D3A36" w:rsidTr="001D22A1">
        <w:tc>
          <w:tcPr>
            <w:tcW w:w="808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34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98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908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1D22A1">
        <w:tc>
          <w:tcPr>
            <w:tcW w:w="808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4880" w:type="dxa"/>
          </w:tcPr>
          <w:p w:rsidR="00412DB9" w:rsidRPr="006D3A36" w:rsidRDefault="00412DB9" w:rsidP="00025E9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50" style="position:absolute;left:0;text-align:left;margin-left:139.6pt;margin-top:54pt;width:8.5pt;height:8.5pt;z-index:251593728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49" type="#_x0000_t75" style="width:246pt;height:130.5pt;mso-position-horizontal-relative:char;mso-position-vertical-relative:line" fillcolor="#bbe0e3">
                  <v:imagedata r:id="rId27" o:title="" croptop="39246f" cropbottom="8375f" cropleft="42411f" cropright="7383f"/>
                </v:shape>
              </w:pict>
            </w:r>
          </w:p>
        </w:tc>
        <w:tc>
          <w:tcPr>
            <w:tcW w:w="2340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160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,30 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руб.</w:t>
            </w:r>
          </w:p>
        </w:tc>
        <w:tc>
          <w:tcPr>
            <w:tcW w:w="1908" w:type="dxa"/>
          </w:tcPr>
          <w:p w:rsidR="00412DB9" w:rsidRPr="006D3A36" w:rsidRDefault="00412DB9" w:rsidP="00025E9C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802AFD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26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Гранитная,  4,  возле  магазина</w:t>
      </w:r>
      <w:r w:rsidRPr="006D3A36">
        <w:rPr>
          <w:rFonts w:ascii="Times New Roman" w:hAnsi="Times New Roman"/>
          <w:sz w:val="20"/>
          <w:szCs w:val="20"/>
        </w:rPr>
        <w:t xml:space="preserve">    </w:t>
      </w:r>
    </w:p>
    <w:tbl>
      <w:tblPr>
        <w:tblW w:w="154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340"/>
        <w:gridCol w:w="2160"/>
        <w:gridCol w:w="1980"/>
        <w:gridCol w:w="1370"/>
        <w:gridCol w:w="1908"/>
      </w:tblGrid>
      <w:tr w:rsidR="00412DB9" w:rsidRPr="006D3A36" w:rsidTr="001D22A1">
        <w:tc>
          <w:tcPr>
            <w:tcW w:w="808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34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98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908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1D22A1">
        <w:tc>
          <w:tcPr>
            <w:tcW w:w="808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26</w:t>
            </w:r>
          </w:p>
        </w:tc>
        <w:tc>
          <w:tcPr>
            <w:tcW w:w="4880" w:type="dxa"/>
          </w:tcPr>
          <w:p w:rsidR="00412DB9" w:rsidRPr="006D3A36" w:rsidRDefault="00412DB9" w:rsidP="00025E9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51" style="position:absolute;left:0;text-align:left;margin-left:175.6pt;margin-top:65.1pt;width:8.5pt;height:8.5pt;z-index:251616256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50" type="#_x0000_t75" style="width:231.75pt;height:122.25pt;mso-position-horizontal-relative:char;mso-position-vertical-relative:line" fillcolor="#bbe0e3">
                  <v:imagedata r:id="rId28" o:title="" croptop="11628f" cropbottom="36850f" cropleft="31266f" cropright="16721f"/>
                </v:shape>
              </w:pict>
            </w:r>
          </w:p>
        </w:tc>
        <w:tc>
          <w:tcPr>
            <w:tcW w:w="2340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160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908" w:type="dxa"/>
          </w:tcPr>
          <w:p w:rsidR="00412DB9" w:rsidRPr="006D3A36" w:rsidRDefault="00412DB9" w:rsidP="00025E9C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Default="00412DB9" w:rsidP="00802AFD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802AFD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№2</w:t>
      </w:r>
      <w:r>
        <w:rPr>
          <w:rFonts w:ascii="Times New Roman" w:hAnsi="Times New Roman"/>
          <w:b/>
          <w:sz w:val="20"/>
          <w:szCs w:val="20"/>
        </w:rPr>
        <w:t>7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Городской пляж</w:t>
      </w:r>
      <w:r>
        <w:rPr>
          <w:rFonts w:ascii="Times New Roman" w:hAnsi="Times New Roman"/>
          <w:b/>
          <w:sz w:val="20"/>
          <w:szCs w:val="20"/>
        </w:rPr>
        <w:t xml:space="preserve"> на реке Ашкадар  ул. Пушкина</w:t>
      </w:r>
    </w:p>
    <w:tbl>
      <w:tblPr>
        <w:tblW w:w="154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340"/>
        <w:gridCol w:w="2160"/>
        <w:gridCol w:w="1980"/>
        <w:gridCol w:w="1370"/>
        <w:gridCol w:w="1908"/>
      </w:tblGrid>
      <w:tr w:rsidR="00412DB9" w:rsidRPr="006D3A36" w:rsidTr="001D22A1">
        <w:tc>
          <w:tcPr>
            <w:tcW w:w="808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34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98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908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9E7CCD">
        <w:trPr>
          <w:trHeight w:val="2294"/>
        </w:trPr>
        <w:tc>
          <w:tcPr>
            <w:tcW w:w="808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27</w:t>
            </w:r>
          </w:p>
        </w:tc>
        <w:tc>
          <w:tcPr>
            <w:tcW w:w="4880" w:type="dxa"/>
          </w:tcPr>
          <w:p w:rsidR="00412DB9" w:rsidRPr="006D3A36" w:rsidRDefault="00412DB9" w:rsidP="00025E9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52" style="position:absolute;left:0;text-align:left;margin-left:139.6pt;margin-top:18.65pt;width:8.5pt;height:8.5pt;z-index:251617280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51" type="#_x0000_t75" style="width:302.25pt;height:121.5pt">
                  <v:imagedata r:id="rId29" o:title="" croptop="40115f" cropbottom="7872f" cropleft="24128f" cropright="22296f"/>
                </v:shape>
              </w:pict>
            </w:r>
          </w:p>
        </w:tc>
        <w:tc>
          <w:tcPr>
            <w:tcW w:w="2340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160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908" w:type="dxa"/>
          </w:tcPr>
          <w:p w:rsidR="00412DB9" w:rsidRPr="006D3A36" w:rsidRDefault="00412DB9" w:rsidP="00025E9C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1F7E0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28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Днепровская, 5</w:t>
      </w:r>
      <w:r w:rsidRPr="006D3A36">
        <w:rPr>
          <w:rFonts w:ascii="Times New Roman" w:hAnsi="Times New Roman"/>
          <w:sz w:val="20"/>
          <w:szCs w:val="20"/>
        </w:rPr>
        <w:t xml:space="preserve">        </w:t>
      </w:r>
    </w:p>
    <w:tbl>
      <w:tblPr>
        <w:tblW w:w="154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340"/>
        <w:gridCol w:w="2160"/>
        <w:gridCol w:w="1980"/>
        <w:gridCol w:w="1370"/>
        <w:gridCol w:w="1908"/>
      </w:tblGrid>
      <w:tr w:rsidR="00412DB9" w:rsidRPr="006D3A36" w:rsidTr="001D22A1">
        <w:tc>
          <w:tcPr>
            <w:tcW w:w="808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34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98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908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1D22A1">
        <w:trPr>
          <w:trHeight w:val="2461"/>
        </w:trPr>
        <w:tc>
          <w:tcPr>
            <w:tcW w:w="808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4880" w:type="dxa"/>
          </w:tcPr>
          <w:p w:rsidR="00412DB9" w:rsidRPr="006D3A36" w:rsidRDefault="00412DB9" w:rsidP="00025E9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53" style="position:absolute;left:0;text-align:left;margin-left:121.6pt;margin-top:87.85pt;width:8.5pt;height:8.5pt;z-index:251618304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52" type="#_x0000_t75" style="width:231.75pt;height:123pt;mso-position-horizontal-relative:char;mso-position-vertical-relative:line" fillcolor="#bbe0e3">
                  <v:imagedata r:id="rId30" o:title="" croptop="19283f" cropbottom="23673f" cropleft="32265f" cropright="16245f"/>
                </v:shape>
              </w:pict>
            </w:r>
          </w:p>
        </w:tc>
        <w:tc>
          <w:tcPr>
            <w:tcW w:w="2340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160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908" w:type="dxa"/>
          </w:tcPr>
          <w:p w:rsidR="00412DB9" w:rsidRPr="006D3A36" w:rsidRDefault="00412DB9" w:rsidP="00025E9C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392E21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29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Дружбы, напротив жилого дома № 23</w:t>
      </w:r>
    </w:p>
    <w:tbl>
      <w:tblPr>
        <w:tblW w:w="154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340"/>
        <w:gridCol w:w="2160"/>
        <w:gridCol w:w="1980"/>
        <w:gridCol w:w="1370"/>
        <w:gridCol w:w="1908"/>
      </w:tblGrid>
      <w:tr w:rsidR="00412DB9" w:rsidRPr="006D3A36" w:rsidTr="001D22A1">
        <w:tc>
          <w:tcPr>
            <w:tcW w:w="808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34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98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908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1D22A1">
        <w:trPr>
          <w:trHeight w:val="2679"/>
        </w:trPr>
        <w:tc>
          <w:tcPr>
            <w:tcW w:w="808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29</w:t>
            </w:r>
          </w:p>
        </w:tc>
        <w:tc>
          <w:tcPr>
            <w:tcW w:w="4880" w:type="dxa"/>
          </w:tcPr>
          <w:p w:rsidR="00412DB9" w:rsidRPr="006D3A36" w:rsidRDefault="00412DB9" w:rsidP="00025E9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54" style="position:absolute;left:0;text-align:left;margin-left:130.6pt;margin-top:53.5pt;width:8.5pt;height:8.5pt;z-index:251619328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53" type="#_x0000_t75" style="width:217.5pt;height:130.5pt;mso-position-horizontal-relative:char;mso-position-vertical-relative:line" fillcolor="#bbe0e3">
                  <v:imagedata r:id="rId31" o:title="" croptop="27282f" cropbottom="20088f" cropleft="24691f" cropright="23778f"/>
                </v:shape>
              </w:pict>
            </w:r>
          </w:p>
        </w:tc>
        <w:tc>
          <w:tcPr>
            <w:tcW w:w="2340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160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908" w:type="dxa"/>
          </w:tcPr>
          <w:p w:rsidR="00412DB9" w:rsidRPr="006D3A36" w:rsidRDefault="00412DB9" w:rsidP="00025E9C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Default="00412DB9" w:rsidP="009E7CCD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9E7CCD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30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Дружбы, 28а возле супермаркета    </w:t>
      </w:r>
    </w:p>
    <w:tbl>
      <w:tblPr>
        <w:tblW w:w="154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340"/>
        <w:gridCol w:w="2160"/>
        <w:gridCol w:w="1980"/>
        <w:gridCol w:w="1370"/>
        <w:gridCol w:w="1908"/>
      </w:tblGrid>
      <w:tr w:rsidR="00412DB9" w:rsidRPr="006D3A36" w:rsidTr="000F52AA">
        <w:tc>
          <w:tcPr>
            <w:tcW w:w="808" w:type="dxa"/>
          </w:tcPr>
          <w:p w:rsidR="00412DB9" w:rsidRPr="006D3A36" w:rsidRDefault="00412DB9" w:rsidP="000F52A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0F52A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0F52A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340" w:type="dxa"/>
          </w:tcPr>
          <w:p w:rsidR="00412DB9" w:rsidRPr="006D3A36" w:rsidRDefault="00412DB9" w:rsidP="000F52A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0F52A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980" w:type="dxa"/>
          </w:tcPr>
          <w:p w:rsidR="00412DB9" w:rsidRPr="006D3A36" w:rsidRDefault="00412DB9" w:rsidP="000F52A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0F52A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908" w:type="dxa"/>
          </w:tcPr>
          <w:p w:rsidR="00412DB9" w:rsidRPr="006D3A36" w:rsidRDefault="00412DB9" w:rsidP="000F52A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0F52AA">
        <w:trPr>
          <w:trHeight w:val="2058"/>
        </w:trPr>
        <w:tc>
          <w:tcPr>
            <w:tcW w:w="808" w:type="dxa"/>
          </w:tcPr>
          <w:p w:rsidR="00412DB9" w:rsidRPr="006D3A36" w:rsidRDefault="00412DB9" w:rsidP="000F52A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4880" w:type="dxa"/>
          </w:tcPr>
          <w:p w:rsidR="00412DB9" w:rsidRPr="006D3A36" w:rsidRDefault="00412DB9" w:rsidP="000F52AA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55" style="position:absolute;left:0;text-align:left;margin-left:103.6pt;margin-top:64.15pt;width:8.5pt;height:8.5pt;z-index:251719680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54" type="#_x0000_t75" style="width:302.25pt;height:113.25pt">
                  <v:imagedata r:id="rId32" o:title="" croptop="27072f" cropbottom="27820f" cropleft="24078f" cropright="25784f"/>
                </v:shape>
              </w:pict>
            </w:r>
          </w:p>
        </w:tc>
        <w:tc>
          <w:tcPr>
            <w:tcW w:w="2340" w:type="dxa"/>
          </w:tcPr>
          <w:p w:rsidR="00412DB9" w:rsidRPr="006D3A36" w:rsidRDefault="00412DB9" w:rsidP="000F52A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160" w:type="dxa"/>
          </w:tcPr>
          <w:p w:rsidR="00412DB9" w:rsidRPr="006D3A36" w:rsidRDefault="00412DB9" w:rsidP="000F52A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0F52A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0" w:type="dxa"/>
          </w:tcPr>
          <w:p w:rsidR="00412DB9" w:rsidRPr="006D3A36" w:rsidRDefault="00412DB9" w:rsidP="000F52A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0F52A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908" w:type="dxa"/>
          </w:tcPr>
          <w:p w:rsidR="00412DB9" w:rsidRPr="006D3A36" w:rsidRDefault="00412DB9" w:rsidP="000F52A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392E21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31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Дружбы, 29а  возле торгового центра "Альянс"</w:t>
      </w:r>
    </w:p>
    <w:tbl>
      <w:tblPr>
        <w:tblW w:w="154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340"/>
        <w:gridCol w:w="2160"/>
        <w:gridCol w:w="1980"/>
        <w:gridCol w:w="1370"/>
        <w:gridCol w:w="1908"/>
      </w:tblGrid>
      <w:tr w:rsidR="00412DB9" w:rsidRPr="006D3A36" w:rsidTr="001D22A1">
        <w:tc>
          <w:tcPr>
            <w:tcW w:w="808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34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98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908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9E7CCD">
        <w:trPr>
          <w:trHeight w:val="2473"/>
        </w:trPr>
        <w:tc>
          <w:tcPr>
            <w:tcW w:w="808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31</w:t>
            </w:r>
          </w:p>
        </w:tc>
        <w:tc>
          <w:tcPr>
            <w:tcW w:w="4880" w:type="dxa"/>
          </w:tcPr>
          <w:p w:rsidR="00412DB9" w:rsidRPr="006D3A36" w:rsidRDefault="00412DB9" w:rsidP="00025E9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56" style="position:absolute;left:0;text-align:left;margin-left:85.6pt;margin-top:106pt;width:8.5pt;height:8.5pt;z-index:251620352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55" type="#_x0000_t75" style="width:4in;height:122.25pt">
                  <v:imagedata r:id="rId33" o:title="" croptop="32639f" cropbottom="19357f" cropleft="26658f" cropright="24606f"/>
                </v:shape>
              </w:pict>
            </w:r>
          </w:p>
        </w:tc>
        <w:tc>
          <w:tcPr>
            <w:tcW w:w="2340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160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908" w:type="dxa"/>
          </w:tcPr>
          <w:p w:rsidR="00412DB9" w:rsidRPr="006D3A36" w:rsidRDefault="00412DB9" w:rsidP="00025E9C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257054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№3</w:t>
      </w:r>
      <w:r>
        <w:rPr>
          <w:rFonts w:ascii="Times New Roman" w:hAnsi="Times New Roman"/>
          <w:b/>
          <w:sz w:val="20"/>
          <w:szCs w:val="20"/>
        </w:rPr>
        <w:t>2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Дружбы, напротив магазина расположенного в жилом доме   № 31       </w:t>
      </w:r>
    </w:p>
    <w:tbl>
      <w:tblPr>
        <w:tblW w:w="154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340"/>
        <w:gridCol w:w="2160"/>
        <w:gridCol w:w="1980"/>
        <w:gridCol w:w="1370"/>
        <w:gridCol w:w="1908"/>
      </w:tblGrid>
      <w:tr w:rsidR="00412DB9" w:rsidRPr="006D3A36" w:rsidTr="001D22A1"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34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98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9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1D22A1">
        <w:trPr>
          <w:trHeight w:val="2319"/>
        </w:trPr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57" style="position:absolute;left:0;text-align:left;margin-left:103.6pt;margin-top:50.5pt;width:8.5pt;height:8.5pt;z-index:251621376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56" type="#_x0000_t75" style="width:246pt;height:130.5pt;mso-position-horizontal-relative:char;mso-position-vertical-relative:line" fillcolor="#bbe0e3">
                  <v:imagedata r:id="rId34" o:title="" croptop="24648f" cropbottom="22993f" cropleft="33578f" cropright="19245f"/>
                </v:shape>
              </w:pict>
            </w:r>
          </w:p>
        </w:tc>
        <w:tc>
          <w:tcPr>
            <w:tcW w:w="2340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160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908" w:type="dxa"/>
          </w:tcPr>
          <w:p w:rsidR="00412DB9" w:rsidRPr="006D3A36" w:rsidRDefault="00412DB9" w:rsidP="00F1639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Default="00412DB9" w:rsidP="00257054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Default="00412DB9" w:rsidP="00257054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257054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№3</w:t>
      </w:r>
      <w:r>
        <w:rPr>
          <w:rFonts w:ascii="Times New Roman" w:hAnsi="Times New Roman"/>
          <w:b/>
          <w:sz w:val="20"/>
          <w:szCs w:val="20"/>
        </w:rPr>
        <w:t>3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Дружбы, 56 возле магазина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340"/>
        <w:gridCol w:w="2160"/>
        <w:gridCol w:w="2160"/>
        <w:gridCol w:w="1370"/>
        <w:gridCol w:w="1690"/>
      </w:tblGrid>
      <w:tr w:rsidR="00412DB9" w:rsidRPr="006D3A36" w:rsidTr="008077E6"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34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8077E6">
        <w:trPr>
          <w:trHeight w:val="2473"/>
        </w:trPr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33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58" style="position:absolute;left:0;text-align:left;margin-left:121.6pt;margin-top:52pt;width:8.5pt;height:8.5pt;z-index:251622400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57" type="#_x0000_t75" style="width:302.25pt;height:113.25pt;mso-position-horizontal-relative:char;mso-position-vertical-relative:line" fillcolor="#bbe0e3">
                  <v:imagedata r:id="rId35" o:title="" croptop="23272f" cropbottom="27674f" cropleft="30966f" cropright="16930f"/>
                </v:shape>
              </w:pict>
            </w:r>
          </w:p>
        </w:tc>
        <w:tc>
          <w:tcPr>
            <w:tcW w:w="2340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160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F1639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3259C4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№3</w:t>
      </w:r>
      <w:r>
        <w:rPr>
          <w:rFonts w:ascii="Times New Roman" w:hAnsi="Times New Roman"/>
          <w:b/>
          <w:sz w:val="20"/>
          <w:szCs w:val="20"/>
        </w:rPr>
        <w:t>4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Ибрагимова, возле магазина расположенного в доме № 10</w:t>
      </w:r>
      <w:r w:rsidRPr="006D3A36">
        <w:rPr>
          <w:rFonts w:ascii="Times New Roman" w:hAnsi="Times New Roman"/>
          <w:b/>
          <w:sz w:val="20"/>
          <w:szCs w:val="20"/>
        </w:rPr>
        <w:tab/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340"/>
        <w:gridCol w:w="2160"/>
        <w:gridCol w:w="2232"/>
        <w:gridCol w:w="1370"/>
        <w:gridCol w:w="1618"/>
      </w:tblGrid>
      <w:tr w:rsidR="00412DB9" w:rsidRPr="006D3A36" w:rsidTr="008077E6"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34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232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1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8077E6">
        <w:trPr>
          <w:trHeight w:val="2809"/>
        </w:trPr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34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59" style="position:absolute;left:0;text-align:left;margin-left:175.6pt;margin-top:68.8pt;width:8.5pt;height:8.5pt;z-index:251623424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58" type="#_x0000_t75" style="width:259.5pt;height:138pt;mso-position-horizontal-relative:char;mso-position-vertical-relative:line" fillcolor="#bbe0e3">
                  <v:imagedata r:id="rId36" o:title="" croptop="32165f" cropbottom="20238f" cropleft="32545f" cropright=".25"/>
                </v:shape>
              </w:pict>
            </w:r>
          </w:p>
        </w:tc>
        <w:tc>
          <w:tcPr>
            <w:tcW w:w="2340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160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32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18" w:type="dxa"/>
          </w:tcPr>
          <w:p w:rsidR="00412DB9" w:rsidRPr="006D3A36" w:rsidRDefault="00412DB9" w:rsidP="00F1639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3259C4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35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Ильича, возле магазина, расположенного в жилом доме №  68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340"/>
        <w:gridCol w:w="2160"/>
        <w:gridCol w:w="2243"/>
        <w:gridCol w:w="1350"/>
        <w:gridCol w:w="1627"/>
      </w:tblGrid>
      <w:tr w:rsidR="00412DB9" w:rsidRPr="006D3A36" w:rsidTr="008077E6"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34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5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27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8077E6">
        <w:trPr>
          <w:trHeight w:val="2499"/>
        </w:trPr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35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60" style="position:absolute;left:0;text-align:left;margin-left:130.6pt;margin-top:69.85pt;width:8.5pt;height:8.5pt;z-index:251624448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59" type="#_x0000_t75" style="width:273.75pt;height:121.5pt;mso-position-horizontal-relative:char;mso-position-vertical-relative:line" fillcolor="#bbe0e3">
                  <v:imagedata r:id="rId37" o:title="" croptop="24263f" cropbottom="20772f" cropleft="27986f" cropright="17153f"/>
                </v:shape>
              </w:pict>
            </w:r>
          </w:p>
        </w:tc>
        <w:tc>
          <w:tcPr>
            <w:tcW w:w="2340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160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43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5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27" w:type="dxa"/>
          </w:tcPr>
          <w:p w:rsidR="00412DB9" w:rsidRPr="006D3A36" w:rsidRDefault="00412DB9" w:rsidP="00F1639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695609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№3</w:t>
      </w:r>
      <w:r>
        <w:rPr>
          <w:rFonts w:ascii="Times New Roman" w:hAnsi="Times New Roman"/>
          <w:b/>
          <w:sz w:val="20"/>
          <w:szCs w:val="20"/>
        </w:rPr>
        <w:t>6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В. Интернационалистов, возле магазина, расположенного в жилом доме № 24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340"/>
        <w:gridCol w:w="2160"/>
        <w:gridCol w:w="2160"/>
        <w:gridCol w:w="1370"/>
        <w:gridCol w:w="1690"/>
      </w:tblGrid>
      <w:tr w:rsidR="00412DB9" w:rsidRPr="006D3A36" w:rsidTr="008077E6"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34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8077E6">
        <w:trPr>
          <w:trHeight w:val="2473"/>
        </w:trPr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36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61" style="position:absolute;left:0;text-align:left;margin-left:139.6pt;margin-top:88pt;width:8.5pt;height:8.5pt;z-index:251625472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60" type="#_x0000_t75" style="width:289.5pt;height:121.5pt;mso-position-horizontal-relative:char;mso-position-vertical-relative:line" fillcolor="#bbe0e3">
                  <v:imagedata r:id="rId38" o:title="" croptop="26234f" cropbottom="25813f" cropleft="27845f" cropright="20624f"/>
                </v:shape>
              </w:pict>
            </w:r>
          </w:p>
        </w:tc>
        <w:tc>
          <w:tcPr>
            <w:tcW w:w="2340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160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F1639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695609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37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ул.В. Интернационалистов, 39б  возле магазина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340"/>
        <w:gridCol w:w="2160"/>
        <w:gridCol w:w="2160"/>
        <w:gridCol w:w="1370"/>
        <w:gridCol w:w="1690"/>
      </w:tblGrid>
      <w:tr w:rsidR="00412DB9" w:rsidRPr="006D3A36" w:rsidTr="008077E6"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34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8077E6">
        <w:trPr>
          <w:trHeight w:val="2545"/>
        </w:trPr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37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62" style="position:absolute;left:0;text-align:left;margin-left:112.6pt;margin-top:42.85pt;width:8.5pt;height:8.5pt;z-index:251626496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61" type="#_x0000_t75" style="width:289.5pt;height:129.75pt;mso-position-horizontal-relative:char;mso-position-vertical-relative:line" fillcolor="#bbe0e3">
                  <v:imagedata r:id="rId39" o:title="" croptop="26404f" cropbottom="22463f" cropleft="23869f" cropright="22288f"/>
                </v:shape>
              </w:pict>
            </w:r>
          </w:p>
        </w:tc>
        <w:tc>
          <w:tcPr>
            <w:tcW w:w="2340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160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F1639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695609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№3</w:t>
      </w:r>
      <w:r>
        <w:rPr>
          <w:rFonts w:ascii="Times New Roman" w:hAnsi="Times New Roman"/>
          <w:b/>
          <w:sz w:val="20"/>
          <w:szCs w:val="20"/>
        </w:rPr>
        <w:t>8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Коммунистическая, возле магазина, расположенного в доме № 2 со стороны проезжей части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8077E6"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8077E6">
        <w:trPr>
          <w:trHeight w:val="2499"/>
        </w:trPr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38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63" style="position:absolute;left:0;text-align:left;margin-left:148.6pt;margin-top:36.6pt;width:8.5pt;height:8.5pt;z-index:251627520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62" type="#_x0000_t75" style="width:275.25pt;height:114pt;mso-position-horizontal-relative:char;mso-position-vertical-relative:line" fillcolor="#bbe0e3">
                  <v:imagedata r:id="rId40" o:title="" croptop="25360f" cropbottom="16463f" cropleft="26833f" cropright="14638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F1639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Default="00412DB9" w:rsidP="002A0577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2A0577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39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Коммунистическая, за остановкой общественного </w:t>
      </w:r>
      <w:r w:rsidRPr="006D3A36">
        <w:rPr>
          <w:rFonts w:ascii="Times New Roman" w:hAnsi="Times New Roman"/>
          <w:b/>
          <w:sz w:val="20"/>
          <w:szCs w:val="20"/>
        </w:rPr>
        <w:tab/>
        <w:t xml:space="preserve">транспорта   "Дом связи"  (западная сторона)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13"/>
        <w:gridCol w:w="2287"/>
        <w:gridCol w:w="2160"/>
        <w:gridCol w:w="1370"/>
        <w:gridCol w:w="1690"/>
      </w:tblGrid>
      <w:tr w:rsidR="00412DB9" w:rsidRPr="006D3A36" w:rsidTr="008077E6"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13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87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8815E7">
        <w:trPr>
          <w:trHeight w:val="2474"/>
        </w:trPr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39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64" style="position:absolute;left:0;text-align:left;margin-left:166.6pt;margin-top:43pt;width:8.5pt;height:8.5pt;z-index:251628544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63" type="#_x0000_t75" style="width:289.5pt;height:122.25pt;mso-position-horizontal-relative:char;mso-position-vertical-relative:line" fillcolor="#bbe0e3">
                  <v:imagedata r:id="rId41" o:title="" croptop="30777f" cropbottom="21395f" cropleft="31541f" cropright="18348f"/>
                </v:shape>
              </w:pict>
            </w:r>
          </w:p>
        </w:tc>
        <w:tc>
          <w:tcPr>
            <w:tcW w:w="2213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87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F1639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2A0577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40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Коммунистическая, возле магазина, расположенного в доме  № 43 со стороны проезжей части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41"/>
        <w:gridCol w:w="2259"/>
        <w:gridCol w:w="2160"/>
        <w:gridCol w:w="1370"/>
        <w:gridCol w:w="1690"/>
      </w:tblGrid>
      <w:tr w:rsidR="00412DB9" w:rsidRPr="006D3A36" w:rsidTr="008077E6"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41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59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8077E6">
        <w:trPr>
          <w:trHeight w:val="2461"/>
        </w:trPr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65" style="position:absolute;left:0;text-align:left;margin-left:130.6pt;margin-top:66.95pt;width:8.5pt;height:8.5pt;z-index:251629568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64" type="#_x0000_t75" style="width:4in;height:130.5pt;mso-position-horizontal-relative:char;mso-position-vertical-relative:line" fillcolor="#bbe0e3">
                  <v:imagedata r:id="rId42" o:title="" croptop="24603f" cropbottom="19785f" cropleft="26368f" cropright="23382f"/>
                </v:shape>
              </w:pict>
            </w:r>
          </w:p>
        </w:tc>
        <w:tc>
          <w:tcPr>
            <w:tcW w:w="2241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59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F1639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E32B12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41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Коммунистическая, между жилыми домами № 35 и № 33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41"/>
        <w:gridCol w:w="2259"/>
        <w:gridCol w:w="2160"/>
        <w:gridCol w:w="1370"/>
        <w:gridCol w:w="1690"/>
      </w:tblGrid>
      <w:tr w:rsidR="00412DB9" w:rsidRPr="006D3A36" w:rsidTr="008077E6"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41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59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8077E6">
        <w:trPr>
          <w:trHeight w:val="2679"/>
        </w:trPr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41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66" style="position:absolute;left:0;text-align:left;margin-left:121.6pt;margin-top:52.3pt;width:8.5pt;height:8.5pt;z-index:251630592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65" type="#_x0000_t75" style="width:4in;height:121.5pt;mso-position-horizontal-relative:char;mso-position-vertical-relative:line" fillcolor="#bbe0e3">
                  <v:imagedata r:id="rId43" o:title="" croptop="25546f" cropbottom="27702f" cropleft="30590f" cropright="21559f"/>
                </v:shape>
              </w:pict>
            </w:r>
          </w:p>
        </w:tc>
        <w:tc>
          <w:tcPr>
            <w:tcW w:w="2241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59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F1639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E32B12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42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Коммунистическая, 50 за остановкой общественного транспорта "Ул. Блюхера"  напротив магазина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41"/>
        <w:gridCol w:w="2259"/>
        <w:gridCol w:w="2160"/>
        <w:gridCol w:w="1370"/>
        <w:gridCol w:w="1690"/>
      </w:tblGrid>
      <w:tr w:rsidR="00412DB9" w:rsidRPr="006D3A36" w:rsidTr="00DF766C"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41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59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DF766C">
        <w:trPr>
          <w:trHeight w:val="2653"/>
        </w:trPr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42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67" style="position:absolute;left:0;text-align:left;margin-left:121.6pt;margin-top:79pt;width:8.5pt;height:8.5pt;z-index:251631616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66" type="#_x0000_t75" style="width:4in;height:129.75pt;mso-position-horizontal-relative:char;mso-position-vertical-relative:line" fillcolor="#bbe0e3">
                  <v:imagedata r:id="rId44" o:title="" croptop="24162f" cropbottom="26363f" cropleft="26798f" cropright="25895f"/>
                </v:shape>
              </w:pict>
            </w:r>
          </w:p>
        </w:tc>
        <w:tc>
          <w:tcPr>
            <w:tcW w:w="2241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59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F1639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E32B12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43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Коммунистическая,  с торца дома № 61 со стороны проезжей части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13"/>
        <w:gridCol w:w="2287"/>
        <w:gridCol w:w="2160"/>
        <w:gridCol w:w="1370"/>
        <w:gridCol w:w="1690"/>
      </w:tblGrid>
      <w:tr w:rsidR="00412DB9" w:rsidRPr="006D3A36" w:rsidTr="00DF766C"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13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87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DF766C">
        <w:trPr>
          <w:trHeight w:val="2461"/>
        </w:trPr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43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68" style="position:absolute;left:0;text-align:left;margin-left:175.6pt;margin-top:30.9pt;width:8.5pt;height:8.5pt;z-index:251632640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67" type="#_x0000_t75" style="width:289.5pt;height:122.25pt;mso-position-horizontal-relative:char;mso-position-vertical-relative:line" fillcolor="#bbe0e3">
                  <v:imagedata r:id="rId45" o:title="" croptop="23968f" cropbottom="21787f" cropleft="22026f" cropright="23203f"/>
                </v:shape>
              </w:pict>
            </w:r>
          </w:p>
        </w:tc>
        <w:tc>
          <w:tcPr>
            <w:tcW w:w="2213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87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F1639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05630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44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Коммунистическая, возле магазина, расположенного в доме   № 69   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41"/>
        <w:gridCol w:w="2259"/>
        <w:gridCol w:w="2160"/>
        <w:gridCol w:w="1370"/>
        <w:gridCol w:w="1690"/>
      </w:tblGrid>
      <w:tr w:rsidR="00412DB9" w:rsidRPr="006D3A36" w:rsidTr="00DF766C"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41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59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DF766C">
        <w:trPr>
          <w:trHeight w:val="2319"/>
        </w:trPr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44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69" style="position:absolute;left:0;text-align:left;margin-left:166.6pt;margin-top:43.3pt;width:8.5pt;height:8.5pt;z-index:251633664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68" type="#_x0000_t75" style="width:4in;height:129.75pt;mso-position-horizontal-relative:char;mso-position-vertical-relative:line" fillcolor="#bbe0e3">
                  <v:imagedata r:id="rId46" o:title="" croptop="26776f" cropbottom="26452f" cropleft="28667f" cropright="22502f"/>
                </v:shape>
              </w:pict>
            </w:r>
          </w:p>
        </w:tc>
        <w:tc>
          <w:tcPr>
            <w:tcW w:w="2241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59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F1639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05630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45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Коммунистическая, возле продовольственного магазина, </w:t>
      </w:r>
      <w:r>
        <w:rPr>
          <w:rFonts w:ascii="Times New Roman" w:hAnsi="Times New Roman"/>
          <w:b/>
          <w:sz w:val="20"/>
          <w:szCs w:val="20"/>
        </w:rPr>
        <w:t xml:space="preserve"> </w:t>
      </w:r>
      <w:r w:rsidRPr="006D3A36">
        <w:rPr>
          <w:rFonts w:ascii="Times New Roman" w:hAnsi="Times New Roman"/>
          <w:b/>
          <w:sz w:val="20"/>
          <w:szCs w:val="20"/>
        </w:rPr>
        <w:t>расположенного в доме  № 84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41"/>
        <w:gridCol w:w="2259"/>
        <w:gridCol w:w="2160"/>
        <w:gridCol w:w="1370"/>
        <w:gridCol w:w="1690"/>
      </w:tblGrid>
      <w:tr w:rsidR="00412DB9" w:rsidRPr="006D3A36" w:rsidTr="00B04369"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41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59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B04369">
        <w:trPr>
          <w:trHeight w:val="2653"/>
        </w:trPr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70" style="position:absolute;left:0;text-align:left;margin-left:130.6pt;margin-top:115pt;width:8.5pt;height:8.5pt;z-index:251634688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69" type="#_x0000_t75" style="width:4in;height:131.25pt;mso-position-horizontal-relative:char;mso-position-vertical-relative:line" fillcolor="#bbe0e3">
                  <v:imagedata r:id="rId47" o:title="" croptop="24348f" cropbottom="20833f" cropleft="21755f" cropright="25538f"/>
                </v:shape>
              </w:pict>
            </w:r>
          </w:p>
        </w:tc>
        <w:tc>
          <w:tcPr>
            <w:tcW w:w="2241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59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F1639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05630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46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Коммунистическая, между жилыми домами № 94 и №98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13"/>
        <w:gridCol w:w="2287"/>
        <w:gridCol w:w="2160"/>
        <w:gridCol w:w="1370"/>
        <w:gridCol w:w="1690"/>
      </w:tblGrid>
      <w:tr w:rsidR="00412DB9" w:rsidRPr="006D3A36" w:rsidTr="00B04369"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13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87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027CF9">
        <w:trPr>
          <w:trHeight w:val="2461"/>
        </w:trPr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46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71" style="position:absolute;left:0;text-align:left;margin-left:103.6pt;margin-top:69.85pt;width:8.5pt;height:8.5pt;z-index:251635712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70" type="#_x0000_t75" style="width:289.5pt;height:121.5pt;mso-position-horizontal-relative:char;mso-position-vertical-relative:line" fillcolor="#bbe0e3">
                  <v:imagedata r:id="rId48" o:title="" croptop="26250f" cropbottom="25016f" cropleft="22465f" cropright="27404f"/>
                </v:shape>
              </w:pict>
            </w:r>
          </w:p>
        </w:tc>
        <w:tc>
          <w:tcPr>
            <w:tcW w:w="2213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87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F1639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823F7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47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Коммунистическая, возле продовольственного магазина, </w:t>
      </w:r>
      <w:r w:rsidRPr="006D3A36">
        <w:rPr>
          <w:rFonts w:ascii="Times New Roman" w:hAnsi="Times New Roman"/>
          <w:b/>
          <w:sz w:val="20"/>
          <w:szCs w:val="20"/>
        </w:rPr>
        <w:tab/>
        <w:t xml:space="preserve">расположенного в доме  № 96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B04369"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B04369">
        <w:trPr>
          <w:trHeight w:val="2499"/>
        </w:trPr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47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72" style="position:absolute;left:0;text-align:left;margin-left:94.6pt;margin-top:98.5pt;width:8.5pt;height:8.5pt;z-index:251636736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71" type="#_x0000_t75" style="width:259.5pt;height:121.5pt;mso-position-horizontal-relative:char;mso-position-vertical-relative:line" fillcolor="#bbe0e3">
                  <v:imagedata r:id="rId49" o:title="" croptop="26517f" cropbottom="23620f" cropleft="25626f" cropright="24197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F1639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Default="00412DB9" w:rsidP="00823F7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823F7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48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Комсомольская,5 на площадке  перед   ООО ТСК  «Центральный"</w:t>
      </w:r>
      <w:r>
        <w:rPr>
          <w:rFonts w:ascii="Times New Roman" w:hAnsi="Times New Roman"/>
          <w:b/>
          <w:sz w:val="20"/>
          <w:szCs w:val="20"/>
        </w:rPr>
        <w:t xml:space="preserve"> (литер № 1)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41"/>
        <w:gridCol w:w="2259"/>
        <w:gridCol w:w="2160"/>
        <w:gridCol w:w="1370"/>
        <w:gridCol w:w="1690"/>
      </w:tblGrid>
      <w:tr w:rsidR="00412DB9" w:rsidRPr="006D3A36" w:rsidTr="006728F2"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41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59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6728F2">
        <w:trPr>
          <w:trHeight w:val="2294"/>
        </w:trPr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48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73" style="position:absolute;left:0;text-align:left;margin-left:148.6pt;margin-top:25pt;width:8.5pt;height:8.5pt;z-index:251637760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72" type="#_x0000_t75" style="width:4in;height:114.75pt;mso-position-horizontal-relative:char;mso-position-vertical-relative:line" fillcolor="#bbe0e3">
                  <v:imagedata r:id="rId50" o:title="" croptop="20570f" cropbottom="22864f" cropleft="28564f" cropright="16147f"/>
                </v:shape>
              </w:pict>
            </w:r>
          </w:p>
        </w:tc>
        <w:tc>
          <w:tcPr>
            <w:tcW w:w="2241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59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F1639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6728F2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49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Комсомольская,5 на площадке  перед   ООО ТСК  «Центральный"</w:t>
      </w:r>
      <w:r>
        <w:rPr>
          <w:rFonts w:ascii="Times New Roman" w:hAnsi="Times New Roman"/>
          <w:b/>
          <w:sz w:val="20"/>
          <w:szCs w:val="20"/>
        </w:rPr>
        <w:t xml:space="preserve"> (литер № 2)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41"/>
        <w:gridCol w:w="2259"/>
        <w:gridCol w:w="2160"/>
        <w:gridCol w:w="1370"/>
        <w:gridCol w:w="1690"/>
      </w:tblGrid>
      <w:tr w:rsidR="00412DB9" w:rsidRPr="006D3A36" w:rsidTr="006728F2">
        <w:tc>
          <w:tcPr>
            <w:tcW w:w="808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41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59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6728F2">
        <w:trPr>
          <w:trHeight w:val="2628"/>
        </w:trPr>
        <w:tc>
          <w:tcPr>
            <w:tcW w:w="808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49</w:t>
            </w:r>
          </w:p>
        </w:tc>
        <w:tc>
          <w:tcPr>
            <w:tcW w:w="4880" w:type="dxa"/>
          </w:tcPr>
          <w:p w:rsidR="00412DB9" w:rsidRPr="006D3A36" w:rsidRDefault="00412DB9" w:rsidP="00C937A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74" style="position:absolute;left:0;text-align:left;margin-left:157.6pt;margin-top:29.75pt;width:8.5pt;height:8.5pt;z-index:251716608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73" type="#_x0000_t75" style="width:4in;height:130.5pt;mso-position-horizontal-relative:char;mso-position-vertical-relative:line" fillcolor="#bbe0e3">
                  <v:imagedata r:id="rId50" o:title="" croptop="20570f" cropbottom="22989f" cropleft="28564f" cropright="16147f"/>
                </v:shape>
              </w:pict>
            </w:r>
          </w:p>
        </w:tc>
        <w:tc>
          <w:tcPr>
            <w:tcW w:w="2241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59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C937A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6728F2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50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Комсомольская,5 на площадке  перед   ООО ТСК  «Центральный"</w:t>
      </w:r>
      <w:r>
        <w:rPr>
          <w:rFonts w:ascii="Times New Roman" w:hAnsi="Times New Roman"/>
          <w:b/>
          <w:sz w:val="20"/>
          <w:szCs w:val="20"/>
        </w:rPr>
        <w:t xml:space="preserve"> (литер № 3)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41"/>
        <w:gridCol w:w="2259"/>
        <w:gridCol w:w="2160"/>
        <w:gridCol w:w="1370"/>
        <w:gridCol w:w="1690"/>
      </w:tblGrid>
      <w:tr w:rsidR="00412DB9" w:rsidRPr="006D3A36" w:rsidTr="006728F2">
        <w:tc>
          <w:tcPr>
            <w:tcW w:w="808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41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59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6728F2">
        <w:trPr>
          <w:trHeight w:val="2679"/>
        </w:trPr>
        <w:tc>
          <w:tcPr>
            <w:tcW w:w="808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4880" w:type="dxa"/>
          </w:tcPr>
          <w:p w:rsidR="00412DB9" w:rsidRPr="006D3A36" w:rsidRDefault="00412DB9" w:rsidP="00C937A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75" style="position:absolute;left:0;text-align:left;margin-left:157.6pt;margin-top:21.75pt;width:8.5pt;height:8.5pt;z-index:251717632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74" type="#_x0000_t75" style="width:4in;height:129.75pt;mso-position-horizontal-relative:char;mso-position-vertical-relative:line" fillcolor="#bbe0e3">
                  <v:imagedata r:id="rId50" o:title="" croptop="20570f" cropbottom="22613f" cropleft="28564f" cropright="16147f"/>
                </v:shape>
              </w:pict>
            </w:r>
          </w:p>
        </w:tc>
        <w:tc>
          <w:tcPr>
            <w:tcW w:w="2241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59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C937A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Default="00412DB9" w:rsidP="00823F7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823F7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51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Комсомольская,5 напротив ворот на ул. Комсомольской  </w:t>
      </w:r>
      <w:r w:rsidRPr="006D3A36">
        <w:rPr>
          <w:rFonts w:ascii="Times New Roman" w:hAnsi="Times New Roman"/>
          <w:b/>
          <w:sz w:val="20"/>
          <w:szCs w:val="20"/>
        </w:rPr>
        <w:tab/>
      </w:r>
      <w:r>
        <w:rPr>
          <w:rFonts w:ascii="Times New Roman" w:hAnsi="Times New Roman"/>
          <w:b/>
          <w:sz w:val="20"/>
          <w:szCs w:val="20"/>
        </w:rPr>
        <w:t>О</w:t>
      </w:r>
      <w:r w:rsidRPr="006D3A36">
        <w:rPr>
          <w:rFonts w:ascii="Times New Roman" w:hAnsi="Times New Roman"/>
          <w:b/>
          <w:sz w:val="20"/>
          <w:szCs w:val="20"/>
        </w:rPr>
        <w:t>ОО ТСК "Центральный"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41"/>
        <w:gridCol w:w="2259"/>
        <w:gridCol w:w="2160"/>
        <w:gridCol w:w="1370"/>
        <w:gridCol w:w="1690"/>
      </w:tblGrid>
      <w:tr w:rsidR="00412DB9" w:rsidRPr="006D3A36" w:rsidTr="006728F2"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41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59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6728F2">
        <w:trPr>
          <w:trHeight w:val="2653"/>
        </w:trPr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51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76" style="position:absolute;left:0;text-align:left;margin-left:184.6pt;margin-top:92.55pt;width:8.5pt;height:8.5pt;z-index:251638784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75" type="#_x0000_t75" style="width:4in;height:130.5pt;mso-position-horizontal-relative:char;mso-position-vertical-relative:line" fillcolor="#bbe0e3">
                  <v:imagedata r:id="rId51" o:title="" croptop="18025f" cropbottom="26444f" cropleft="22506f" cropright="20046f"/>
                </v:shape>
              </w:pict>
            </w:r>
          </w:p>
        </w:tc>
        <w:tc>
          <w:tcPr>
            <w:tcW w:w="2241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59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F1639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F16398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52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Комсомольская,5 напротив ворот на ул. Мира ООО ТСК </w:t>
      </w:r>
      <w:r w:rsidRPr="006D3A36">
        <w:rPr>
          <w:rFonts w:ascii="Times New Roman" w:hAnsi="Times New Roman"/>
          <w:b/>
          <w:sz w:val="20"/>
          <w:szCs w:val="20"/>
        </w:rPr>
        <w:tab/>
        <w:t>"Центральный"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41"/>
        <w:gridCol w:w="2259"/>
        <w:gridCol w:w="2160"/>
        <w:gridCol w:w="1370"/>
        <w:gridCol w:w="1690"/>
      </w:tblGrid>
      <w:tr w:rsidR="00412DB9" w:rsidRPr="006D3A36" w:rsidTr="006728F2"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41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59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6728F2">
        <w:trPr>
          <w:trHeight w:val="2402"/>
        </w:trPr>
        <w:tc>
          <w:tcPr>
            <w:tcW w:w="808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52</w:t>
            </w:r>
          </w:p>
        </w:tc>
        <w:tc>
          <w:tcPr>
            <w:tcW w:w="4880" w:type="dxa"/>
          </w:tcPr>
          <w:p w:rsidR="00412DB9" w:rsidRPr="006D3A36" w:rsidRDefault="00412DB9" w:rsidP="00F1639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77" style="position:absolute;left:0;text-align:left;margin-left:58.6pt;margin-top:76.1pt;width:8.5pt;height:8.5pt;z-index:251639808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76" type="#_x0000_t75" style="width:4in;height:113.25pt;mso-position-horizontal-relative:char;mso-position-vertical-relative:line" fillcolor="#bbe0e3">
                  <v:imagedata r:id="rId52" o:title="" croptop="13352f" cropbottom="20642f" cropleft="29070f" cropright="13059f"/>
                </v:shape>
              </w:pict>
            </w:r>
          </w:p>
        </w:tc>
        <w:tc>
          <w:tcPr>
            <w:tcW w:w="2241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59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F1639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150086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53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Комсомольская,5 ворота со  стороны ул. Сагитова ООО ТСК «Центральный"</w:t>
      </w:r>
      <w:r>
        <w:rPr>
          <w:rFonts w:ascii="Times New Roman" w:hAnsi="Times New Roman"/>
          <w:b/>
          <w:sz w:val="20"/>
          <w:szCs w:val="20"/>
        </w:rPr>
        <w:t xml:space="preserve"> (литер № 1)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13"/>
        <w:gridCol w:w="2287"/>
        <w:gridCol w:w="2160"/>
        <w:gridCol w:w="1370"/>
        <w:gridCol w:w="1690"/>
      </w:tblGrid>
      <w:tr w:rsidR="00412DB9" w:rsidRPr="006D3A36" w:rsidTr="006728F2">
        <w:tc>
          <w:tcPr>
            <w:tcW w:w="808" w:type="dxa"/>
          </w:tcPr>
          <w:p w:rsidR="00412DB9" w:rsidRPr="006D3A36" w:rsidRDefault="00412DB9" w:rsidP="002F1D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2F1D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2F1D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13" w:type="dxa"/>
          </w:tcPr>
          <w:p w:rsidR="00412DB9" w:rsidRPr="006D3A36" w:rsidRDefault="00412DB9" w:rsidP="002F1D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87" w:type="dxa"/>
          </w:tcPr>
          <w:p w:rsidR="00412DB9" w:rsidRPr="006D3A36" w:rsidRDefault="00412DB9" w:rsidP="002F1D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2F1D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2F1D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2F1D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6728F2">
        <w:trPr>
          <w:trHeight w:val="2499"/>
        </w:trPr>
        <w:tc>
          <w:tcPr>
            <w:tcW w:w="808" w:type="dxa"/>
          </w:tcPr>
          <w:p w:rsidR="00412DB9" w:rsidRPr="006D3A36" w:rsidRDefault="00412DB9" w:rsidP="002F1D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53</w:t>
            </w:r>
          </w:p>
        </w:tc>
        <w:tc>
          <w:tcPr>
            <w:tcW w:w="4880" w:type="dxa"/>
          </w:tcPr>
          <w:p w:rsidR="00412DB9" w:rsidRPr="006D3A36" w:rsidRDefault="00412DB9" w:rsidP="002F1DC9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78" style="position:absolute;left:0;text-align:left;margin-left:139.6pt;margin-top:73.25pt;width:8.5pt;height:8.5pt;z-index:251640832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77" type="#_x0000_t75" style="width:289.5pt;height:114pt;mso-position-horizontal-relative:char;mso-position-vertical-relative:line" fillcolor="#bbe0e3">
                  <v:imagedata r:id="rId53" o:title="" croptop="17446f" cropbottom="29649f" cropleft="13669f" cropright="32254f"/>
                </v:shape>
              </w:pict>
            </w:r>
          </w:p>
        </w:tc>
        <w:tc>
          <w:tcPr>
            <w:tcW w:w="2213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87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2F1D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2F1DC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2F1DC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Default="00412DB9" w:rsidP="005D0DF8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6728F2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54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Комсомольская,5 ворота со  стороны ул. Сагитова ООО ТСК «Центральный"</w:t>
      </w:r>
      <w:r>
        <w:rPr>
          <w:rFonts w:ascii="Times New Roman" w:hAnsi="Times New Roman"/>
          <w:b/>
          <w:sz w:val="20"/>
          <w:szCs w:val="20"/>
        </w:rPr>
        <w:t xml:space="preserve"> (литер № 2)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13"/>
        <w:gridCol w:w="2287"/>
        <w:gridCol w:w="2160"/>
        <w:gridCol w:w="1370"/>
        <w:gridCol w:w="1690"/>
      </w:tblGrid>
      <w:tr w:rsidR="00412DB9" w:rsidRPr="006D3A36" w:rsidTr="006728F2">
        <w:tc>
          <w:tcPr>
            <w:tcW w:w="808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13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87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6728F2">
        <w:trPr>
          <w:trHeight w:val="2499"/>
        </w:trPr>
        <w:tc>
          <w:tcPr>
            <w:tcW w:w="808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54</w:t>
            </w:r>
          </w:p>
        </w:tc>
        <w:tc>
          <w:tcPr>
            <w:tcW w:w="4880" w:type="dxa"/>
          </w:tcPr>
          <w:p w:rsidR="00412DB9" w:rsidRPr="006D3A36" w:rsidRDefault="00412DB9" w:rsidP="00C937A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79" style="position:absolute;left:0;text-align:left;margin-left:130.6pt;margin-top:70pt;width:8.5pt;height:8.5pt;z-index:251718656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78" type="#_x0000_t75" style="width:289.5pt;height:114pt;mso-position-horizontal-relative:char;mso-position-vertical-relative:line" fillcolor="#bbe0e3">
                  <v:imagedata r:id="rId53" o:title="" croptop="17446f" cropbottom="29649f" cropleft="13669f" cropright="32254f"/>
                </v:shape>
              </w:pict>
            </w:r>
          </w:p>
        </w:tc>
        <w:tc>
          <w:tcPr>
            <w:tcW w:w="2213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87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C937A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C937A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5D0DF8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55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Кочетова, возле    магазина, расположенного в жилом доме  № 15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6728F2">
        <w:tc>
          <w:tcPr>
            <w:tcW w:w="808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6728F2">
        <w:trPr>
          <w:trHeight w:val="2739"/>
        </w:trPr>
        <w:tc>
          <w:tcPr>
            <w:tcW w:w="808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55</w:t>
            </w:r>
          </w:p>
        </w:tc>
        <w:tc>
          <w:tcPr>
            <w:tcW w:w="4880" w:type="dxa"/>
          </w:tcPr>
          <w:p w:rsidR="00412DB9" w:rsidRPr="006D3A36" w:rsidRDefault="00412DB9" w:rsidP="00B836F4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80" style="position:absolute;left:0;text-align:left;margin-left:139.6pt;margin-top:83.55pt;width:8.5pt;height:8.5pt;z-index:251641856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79" type="#_x0000_t75" style="width:260.25pt;height:138.75pt;mso-position-horizontal-relative:char;mso-position-vertical-relative:line" fillcolor="#bbe0e3">
                  <v:imagedata r:id="rId54" o:title="" croptop="27035f" cropbottom="23980f" cropleft="26261f" cropright="28205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B836F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5D0DF8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56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Кочетова,  напротив  жилого дома № 24</w:t>
      </w:r>
      <w:r w:rsidRPr="006D3A36">
        <w:rPr>
          <w:rFonts w:ascii="Times New Roman" w:hAnsi="Times New Roman"/>
          <w:sz w:val="20"/>
          <w:szCs w:val="20"/>
        </w:rPr>
        <w:t xml:space="preserve">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D7340E">
        <w:tc>
          <w:tcPr>
            <w:tcW w:w="808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D7340E">
        <w:trPr>
          <w:trHeight w:val="2499"/>
        </w:trPr>
        <w:tc>
          <w:tcPr>
            <w:tcW w:w="808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56</w:t>
            </w:r>
          </w:p>
        </w:tc>
        <w:tc>
          <w:tcPr>
            <w:tcW w:w="4880" w:type="dxa"/>
          </w:tcPr>
          <w:p w:rsidR="00412DB9" w:rsidRPr="006D3A36" w:rsidRDefault="00412DB9" w:rsidP="00B836F4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81" style="position:absolute;left:0;text-align:left;margin-left:193.6pt;margin-top:47.3pt;width:8.5pt;height:8.5pt;z-index:251642880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80" type="#_x0000_t75" style="width:260.25pt;height:113.25pt;mso-position-horizontal-relative:char;mso-position-vertical-relative:line" fillcolor="#bbe0e3">
                  <v:imagedata r:id="rId54" o:title="" croptop="25821f" cropbottom="26837f" cropleft="26261f" cropright="28205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B836F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5D0DF8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57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Курчатова, возле продовольственного магазина, расположенного в жилом доме  № 44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13"/>
        <w:gridCol w:w="2287"/>
        <w:gridCol w:w="2160"/>
        <w:gridCol w:w="1370"/>
        <w:gridCol w:w="1690"/>
      </w:tblGrid>
      <w:tr w:rsidR="00412DB9" w:rsidRPr="006D3A36" w:rsidTr="00D7340E">
        <w:tc>
          <w:tcPr>
            <w:tcW w:w="808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13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87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D7340E">
        <w:trPr>
          <w:trHeight w:val="2294"/>
        </w:trPr>
        <w:tc>
          <w:tcPr>
            <w:tcW w:w="808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57</w:t>
            </w:r>
          </w:p>
        </w:tc>
        <w:tc>
          <w:tcPr>
            <w:tcW w:w="4880" w:type="dxa"/>
          </w:tcPr>
          <w:p w:rsidR="00412DB9" w:rsidRPr="006D3A36" w:rsidRDefault="00412DB9" w:rsidP="00B836F4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82" style="position:absolute;left:0;text-align:left;margin-left:193.6pt;margin-top:43pt;width:8.5pt;height:8.5pt;z-index:251643904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81" type="#_x0000_t75" style="width:289.5pt;height:114pt;mso-position-horizontal-relative:char;mso-position-vertical-relative:line" fillcolor="#bbe0e3">
                  <v:imagedata r:id="rId55" o:title="" croptop="19999f" cropbottom="32165f" cropleft="27042f" cropright="25208f"/>
                </v:shape>
              </w:pict>
            </w:r>
          </w:p>
        </w:tc>
        <w:tc>
          <w:tcPr>
            <w:tcW w:w="2213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87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4010</w:t>
            </w:r>
            <w:r>
              <w:rPr>
                <w:rFonts w:ascii="Times New Roman" w:hAnsi="Times New Roman"/>
                <w:sz w:val="20"/>
                <w:szCs w:val="20"/>
              </w:rPr>
              <w:t>,26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B836F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3F5A1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58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пр. Ленина,   возле продовольственного магазина, расположенного в жилом доме № 16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41"/>
        <w:gridCol w:w="2259"/>
        <w:gridCol w:w="2160"/>
        <w:gridCol w:w="1370"/>
        <w:gridCol w:w="1690"/>
      </w:tblGrid>
      <w:tr w:rsidR="00412DB9" w:rsidRPr="006D3A36" w:rsidTr="00D7340E">
        <w:tc>
          <w:tcPr>
            <w:tcW w:w="808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41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59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D7340E">
        <w:trPr>
          <w:trHeight w:val="2432"/>
        </w:trPr>
        <w:tc>
          <w:tcPr>
            <w:tcW w:w="808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4880" w:type="dxa"/>
          </w:tcPr>
          <w:p w:rsidR="00412DB9" w:rsidRPr="006D3A36" w:rsidRDefault="00412DB9" w:rsidP="00B836F4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83" style="position:absolute;left:0;text-align:left;margin-left:112.6pt;margin-top:95pt;width:8.5pt;height:8.5pt;z-index:251644928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82" type="#_x0000_t75" style="width:4in;height:122.25pt">
                  <v:imagedata r:id="rId56" o:title="" croptop="32064f" cropbottom="22497f" cropleft="31020f" cropright="23138f"/>
                </v:shape>
              </w:pict>
            </w:r>
          </w:p>
        </w:tc>
        <w:tc>
          <w:tcPr>
            <w:tcW w:w="2241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59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B836F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3F5A1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59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пр. Ленина,  возле продовольственного магазина,  расположенного в жилом доме № 20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4D5B21">
        <w:tc>
          <w:tcPr>
            <w:tcW w:w="808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4D5B21">
        <w:trPr>
          <w:trHeight w:val="2649"/>
        </w:trPr>
        <w:tc>
          <w:tcPr>
            <w:tcW w:w="808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59</w:t>
            </w:r>
          </w:p>
        </w:tc>
        <w:tc>
          <w:tcPr>
            <w:tcW w:w="4880" w:type="dxa"/>
          </w:tcPr>
          <w:p w:rsidR="00412DB9" w:rsidRPr="006D3A36" w:rsidRDefault="00412DB9" w:rsidP="00B836F4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84" style="position:absolute;left:0;text-align:left;margin-left:139.6pt;margin-top:88.7pt;width:8.5pt;height:8.5pt;z-index:251645952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83" type="#_x0000_t75" style="width:273.75pt;height:131.25pt;mso-position-horizontal-relative:char;mso-position-vertical-relative:line" fillcolor="#bbe0e3">
                  <v:imagedata r:id="rId57" o:title="" croptop="13271f" cropbottom="23628f" cropleft="15230f" cropright="18439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B836F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Default="00412DB9" w:rsidP="003F5A1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3F5A1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3F5A1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60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пр. Ленина, между жилыми домами  № 28 и 30</w:t>
      </w:r>
      <w:r w:rsidRPr="006D3A36">
        <w:rPr>
          <w:rFonts w:ascii="Times New Roman" w:hAnsi="Times New Roman"/>
          <w:sz w:val="20"/>
          <w:szCs w:val="20"/>
        </w:rPr>
        <w:t xml:space="preserve">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12"/>
        <w:gridCol w:w="2288"/>
        <w:gridCol w:w="2160"/>
        <w:gridCol w:w="1370"/>
        <w:gridCol w:w="1690"/>
      </w:tblGrid>
      <w:tr w:rsidR="00412DB9" w:rsidRPr="006D3A36" w:rsidTr="004D5B21">
        <w:tc>
          <w:tcPr>
            <w:tcW w:w="808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12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88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4D5B21">
        <w:trPr>
          <w:trHeight w:val="2473"/>
        </w:trPr>
        <w:tc>
          <w:tcPr>
            <w:tcW w:w="808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60</w:t>
            </w:r>
          </w:p>
        </w:tc>
        <w:tc>
          <w:tcPr>
            <w:tcW w:w="4880" w:type="dxa"/>
          </w:tcPr>
          <w:p w:rsidR="00412DB9" w:rsidRPr="006D3A36" w:rsidRDefault="00412DB9" w:rsidP="00B836F4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85" style="position:absolute;left:0;text-align:left;margin-left:130.6pt;margin-top:43pt;width:8.5pt;height:8.5pt;z-index:251646976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84" type="#_x0000_t75" style="width:289.5pt;height:130.5pt">
                  <v:imagedata r:id="rId58" o:title="" croptop="25632f" cropbottom="20745f" cropleft="27621f" cropright="18794f"/>
                </v:shape>
              </w:pict>
            </w:r>
          </w:p>
        </w:tc>
        <w:tc>
          <w:tcPr>
            <w:tcW w:w="2212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88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B836F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4302CD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61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пр. Ленина,30е, возле магазина</w:t>
      </w:r>
      <w:r w:rsidRPr="006D3A36">
        <w:rPr>
          <w:rFonts w:ascii="Times New Roman" w:hAnsi="Times New Roman"/>
          <w:sz w:val="20"/>
          <w:szCs w:val="20"/>
        </w:rPr>
        <w:t xml:space="preserve">                                          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4D5B21">
        <w:tc>
          <w:tcPr>
            <w:tcW w:w="808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4D5B21">
        <w:trPr>
          <w:trHeight w:val="2503"/>
        </w:trPr>
        <w:tc>
          <w:tcPr>
            <w:tcW w:w="808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</w:t>
            </w:r>
          </w:p>
        </w:tc>
        <w:tc>
          <w:tcPr>
            <w:tcW w:w="4880" w:type="dxa"/>
          </w:tcPr>
          <w:p w:rsidR="00412DB9" w:rsidRPr="006D3A36" w:rsidRDefault="00412DB9" w:rsidP="005645FF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86" style="position:absolute;left:0;text-align:left;margin-left:121.6pt;margin-top:101.65pt;width:8.5pt;height:8.5pt;z-index:251684864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85" type="#_x0000_t75" style="width:289.5pt;height:121.5pt;mso-position-horizontal-relative:char;mso-position-vertical-relative:line" fillcolor="#bbe0e3">
                  <v:imagedata r:id="rId59" o:title="" croptop="14727f" cropbottom="38829f" cropleft="33783f" cropright="16812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5645FF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D9442A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62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пр. Ленина,  возле продовольственного магазина, расположенного в жилом доме № 31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440"/>
        <w:gridCol w:w="1620"/>
      </w:tblGrid>
      <w:tr w:rsidR="00412DB9" w:rsidRPr="006D3A36" w:rsidTr="000F52AA">
        <w:tc>
          <w:tcPr>
            <w:tcW w:w="808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44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2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0F52AA">
        <w:trPr>
          <w:trHeight w:val="2480"/>
        </w:trPr>
        <w:tc>
          <w:tcPr>
            <w:tcW w:w="808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62</w:t>
            </w:r>
          </w:p>
        </w:tc>
        <w:tc>
          <w:tcPr>
            <w:tcW w:w="4880" w:type="dxa"/>
          </w:tcPr>
          <w:p w:rsidR="00412DB9" w:rsidRPr="006D3A36" w:rsidRDefault="00412DB9" w:rsidP="00B836F4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87" style="position:absolute;left:0;text-align:left;margin-left:148.6pt;margin-top:79.45pt;width:8.5pt;height:8.5pt;z-index:251648000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86" type="#_x0000_t75" style="width:4in;height:114.75pt">
                  <v:imagedata r:id="rId60" o:title="" croptop="24997f" cropbottom="18447f" cropleft="32276f" cropright="16461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440" w:type="dxa"/>
          </w:tcPr>
          <w:p w:rsidR="00412DB9" w:rsidRPr="006D3A36" w:rsidRDefault="00412DB9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20" w:type="dxa"/>
          </w:tcPr>
          <w:p w:rsidR="00412DB9" w:rsidRPr="006D3A36" w:rsidRDefault="00412DB9" w:rsidP="00B836F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Default="00412DB9" w:rsidP="00AE2AE7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AE2AE7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 xml:space="preserve"> 63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пр. Ленина,  возле магазина, расположенного в жилом доме   № 34   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661482">
        <w:tc>
          <w:tcPr>
            <w:tcW w:w="808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661482">
        <w:trPr>
          <w:trHeight w:val="2473"/>
        </w:trPr>
        <w:tc>
          <w:tcPr>
            <w:tcW w:w="808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63</w:t>
            </w:r>
          </w:p>
        </w:tc>
        <w:tc>
          <w:tcPr>
            <w:tcW w:w="4880" w:type="dxa"/>
          </w:tcPr>
          <w:p w:rsidR="00412DB9" w:rsidRPr="006D3A36" w:rsidRDefault="00412DB9" w:rsidP="00053DA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88" style="position:absolute;left:0;text-align:left;margin-left:40.6pt;margin-top:97pt;width:8.5pt;height:8.5pt;z-index:251649024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87" type="#_x0000_t75" style="width:273.75pt;height:121.5pt;mso-position-horizontal-relative:char;mso-position-vertical-relative:line" fillcolor="#bbe0e3">
                  <v:imagedata r:id="rId61" o:title="" croptop="26934f" cropbottom="25849f" cropleft="29864f" cropright="21184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053DA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A417EE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>ЛОТ № 64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пр. Ленина,  возле магазина, расположенного в жилом доме № 41</w:t>
      </w:r>
      <w:r w:rsidRPr="006D3A36">
        <w:rPr>
          <w:rFonts w:ascii="Times New Roman" w:hAnsi="Times New Roman"/>
          <w:sz w:val="20"/>
          <w:szCs w:val="20"/>
        </w:rPr>
        <w:t xml:space="preserve">  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661482">
        <w:tc>
          <w:tcPr>
            <w:tcW w:w="808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661482">
        <w:trPr>
          <w:trHeight w:val="2559"/>
        </w:trPr>
        <w:tc>
          <w:tcPr>
            <w:tcW w:w="808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64</w:t>
            </w:r>
          </w:p>
        </w:tc>
        <w:tc>
          <w:tcPr>
            <w:tcW w:w="4880" w:type="dxa"/>
          </w:tcPr>
          <w:p w:rsidR="00412DB9" w:rsidRPr="006D3A36" w:rsidRDefault="00412DB9" w:rsidP="00053DA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89" style="position:absolute;left:0;text-align:left;margin-left:103.6pt;margin-top:60.85pt;width:8.5pt;height:8.5pt;z-index:251650048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88" type="#_x0000_t75" style="width:273.75pt;height:122.25pt;mso-position-horizontal-relative:char;mso-position-vertical-relative:line" fillcolor="#bbe0e3">
                  <v:imagedata r:id="rId62" o:title="" croptop="26347f" cropbottom="23762f" cropleft="30631f" cropright="20287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053DA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A417EE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 xml:space="preserve">65 </w:t>
      </w:r>
      <w:r w:rsidRPr="006D3A36">
        <w:rPr>
          <w:rFonts w:ascii="Times New Roman" w:hAnsi="Times New Roman"/>
          <w:b/>
          <w:sz w:val="20"/>
          <w:szCs w:val="20"/>
        </w:rPr>
        <w:t xml:space="preserve">Республика Башкортостан, г. Стерлитамак, пр. Ленина,  возле продовольственного магазина, расположенного в жилом доме № 45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661482">
        <w:tc>
          <w:tcPr>
            <w:tcW w:w="808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661482">
        <w:trPr>
          <w:trHeight w:val="2679"/>
        </w:trPr>
        <w:tc>
          <w:tcPr>
            <w:tcW w:w="808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65</w:t>
            </w:r>
          </w:p>
        </w:tc>
        <w:tc>
          <w:tcPr>
            <w:tcW w:w="4880" w:type="dxa"/>
          </w:tcPr>
          <w:p w:rsidR="00412DB9" w:rsidRPr="006D3A36" w:rsidRDefault="00412DB9" w:rsidP="00053DA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90" style="position:absolute;left:0;text-align:left;margin-left:148.6pt;margin-top:15.25pt;width:8.5pt;height:8.5pt;z-index:251651072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89" type="#_x0000_t75" style="width:246pt;height:129.75pt;mso-position-horizontal-relative:char;mso-position-vertical-relative:line" fillcolor="#bbe0e3">
                  <v:imagedata r:id="rId63" o:title="" croptop="26849f" cropbottom="15876f" cropleft="33596f" cropright="19354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053DA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A417EE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66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пр. Ленина,  напротив  жилого дома   № 57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661482">
        <w:tc>
          <w:tcPr>
            <w:tcW w:w="808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661482">
        <w:trPr>
          <w:trHeight w:val="2294"/>
        </w:trPr>
        <w:tc>
          <w:tcPr>
            <w:tcW w:w="808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66</w:t>
            </w:r>
          </w:p>
        </w:tc>
        <w:tc>
          <w:tcPr>
            <w:tcW w:w="4880" w:type="dxa"/>
          </w:tcPr>
          <w:p w:rsidR="00412DB9" w:rsidRPr="006D3A36" w:rsidRDefault="00412DB9" w:rsidP="00053DA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91" style="position:absolute;left:0;text-align:left;margin-left:76.6pt;margin-top:70pt;width:8.5pt;height:8.5pt;z-index:251652096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90" type="#_x0000_t75" style="width:261.75pt;height:113.25pt;mso-position-horizontal-relative:char;mso-position-vertical-relative:line" fillcolor="#bbe0e3">
                  <v:imagedata r:id="rId64" o:title="" croptop="24971f" cropbottom="23576f" cropleft="28899f" cropright="14188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053DA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891AD4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67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пр. Ленина,  напротив  жилого дома   № 77</w:t>
      </w:r>
      <w:r w:rsidRPr="006D3A36">
        <w:rPr>
          <w:rFonts w:ascii="Times New Roman" w:hAnsi="Times New Roman"/>
          <w:sz w:val="20"/>
          <w:szCs w:val="20"/>
        </w:rPr>
        <w:t xml:space="preserve">                                 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661482">
        <w:tc>
          <w:tcPr>
            <w:tcW w:w="808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661482">
        <w:trPr>
          <w:trHeight w:val="2466"/>
        </w:trPr>
        <w:tc>
          <w:tcPr>
            <w:tcW w:w="808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67</w:t>
            </w:r>
          </w:p>
        </w:tc>
        <w:tc>
          <w:tcPr>
            <w:tcW w:w="4880" w:type="dxa"/>
          </w:tcPr>
          <w:p w:rsidR="00412DB9" w:rsidRPr="006D3A36" w:rsidRDefault="00412DB9" w:rsidP="00053DA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92" style="position:absolute;left:0;text-align:left;margin-left:103.6pt;margin-top:55.15pt;width:8.5pt;height:8.5pt;z-index:251653120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91" type="#_x0000_t75" style="width:289.5pt;height:122.25pt;mso-position-horizontal-relative:char;mso-position-vertical-relative:line" fillcolor="#bbe0e3">
                  <v:imagedata r:id="rId65" o:title="" croptop="26800f" cropbottom="20096f" cropleft="26835f" cropright="15223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053DA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891AD4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68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пр. Ленина, между   жилыми домами  № 85 и 87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661482">
        <w:tc>
          <w:tcPr>
            <w:tcW w:w="808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661482">
        <w:trPr>
          <w:trHeight w:val="2499"/>
        </w:trPr>
        <w:tc>
          <w:tcPr>
            <w:tcW w:w="808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68</w:t>
            </w:r>
          </w:p>
        </w:tc>
        <w:tc>
          <w:tcPr>
            <w:tcW w:w="4880" w:type="dxa"/>
          </w:tcPr>
          <w:p w:rsidR="00412DB9" w:rsidRPr="006D3A36" w:rsidRDefault="00412DB9" w:rsidP="00053DA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93" style="position:absolute;left:0;text-align:left;margin-left:94.6pt;margin-top:68.3pt;width:8.5pt;height:8.5pt;z-index:251654144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92" type="#_x0000_t75" style="width:4in;height:129.75pt;mso-position-horizontal-relative:char;mso-position-vertical-relative:line" fillcolor="#bbe0e3">
                  <v:imagedata r:id="rId66" o:title="" croptop="28386f" cropbottom="15795f" cropleft="33733f" cropright=".25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053DA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7F12DF">
      <w:pPr>
        <w:spacing w:after="0" w:line="240" w:lineRule="auto"/>
        <w:jc w:val="both"/>
        <w:rPr>
          <w:sz w:val="20"/>
          <w:szCs w:val="20"/>
        </w:rPr>
      </w:pPr>
    </w:p>
    <w:p w:rsidR="00412DB9" w:rsidRPr="006D3A36" w:rsidRDefault="00412DB9" w:rsidP="007F12DF">
      <w:pPr>
        <w:spacing w:after="0" w:line="240" w:lineRule="auto"/>
        <w:jc w:val="both"/>
        <w:rPr>
          <w:sz w:val="20"/>
          <w:szCs w:val="20"/>
        </w:rPr>
      </w:pPr>
    </w:p>
    <w:p w:rsidR="00412DB9" w:rsidRPr="006D3A36" w:rsidRDefault="00412DB9" w:rsidP="00891AD4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69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Лесная, возле магазина, расположенного в жилом доме № 2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1F4FE5">
        <w:tc>
          <w:tcPr>
            <w:tcW w:w="808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1F4FE5">
        <w:trPr>
          <w:trHeight w:val="2294"/>
        </w:trPr>
        <w:tc>
          <w:tcPr>
            <w:tcW w:w="808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69</w:t>
            </w:r>
          </w:p>
        </w:tc>
        <w:tc>
          <w:tcPr>
            <w:tcW w:w="4880" w:type="dxa"/>
          </w:tcPr>
          <w:p w:rsidR="00412DB9" w:rsidRPr="006D3A36" w:rsidRDefault="00412DB9" w:rsidP="00053DA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94" style="position:absolute;left:0;text-align:left;margin-left:130.6pt;margin-top:43pt;width:8.5pt;height:8.5pt;z-index:251655168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93" type="#_x0000_t75" style="width:273.75pt;height:105.75pt;mso-position-horizontal-relative:char;mso-position-vertical-relative:line" fillcolor="#bbe0e3">
                  <v:imagedata r:id="rId67" o:title="" croptop="33889f" cropbottom="14157f" cropleft="38417f" cropright="3607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E15D0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 ру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б.</w:t>
            </w:r>
          </w:p>
        </w:tc>
        <w:tc>
          <w:tcPr>
            <w:tcW w:w="1690" w:type="dxa"/>
          </w:tcPr>
          <w:p w:rsidR="00412DB9" w:rsidRPr="006D3A36" w:rsidRDefault="00412DB9" w:rsidP="00053DA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E15D03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70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К.Либкнехта, между жилыми домами № 6 и № 10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1F4FE5"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1F4FE5">
        <w:trPr>
          <w:trHeight w:val="2641"/>
        </w:trPr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70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95" style="position:absolute;left:0;text-align:left;margin-left:175.6pt;margin-top:51.8pt;width:8.5pt;height:8.5pt;z-index:251656192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94" type="#_x0000_t75" style="width:330pt;height:120.75pt;mso-position-horizontal-relative:char;mso-position-vertical-relative:line" fillcolor="#bbe0e3">
                  <v:imagedata r:id="rId68" o:title="" croptop="26218f" cropbottom="25922f" cropleft="30906f" cropright="18289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E15D03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>Л</w:t>
      </w:r>
      <w:r w:rsidRPr="006D3A36">
        <w:rPr>
          <w:rFonts w:ascii="Times New Roman" w:hAnsi="Times New Roman"/>
          <w:b/>
          <w:sz w:val="20"/>
          <w:szCs w:val="20"/>
        </w:rPr>
        <w:t>ОТ №</w:t>
      </w:r>
      <w:r>
        <w:rPr>
          <w:rFonts w:ascii="Times New Roman" w:hAnsi="Times New Roman"/>
          <w:b/>
          <w:sz w:val="20"/>
          <w:szCs w:val="20"/>
        </w:rPr>
        <w:t>71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Локомотивная, 5 возле магазина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1F4FE5"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1F4FE5">
        <w:trPr>
          <w:trHeight w:val="2679"/>
        </w:trPr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71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96" style="position:absolute;left:0;text-align:left;margin-left:121.6pt;margin-top:62.5pt;width:8.5pt;height:8.5pt;z-index:251657216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95" type="#_x0000_t75" style="width:273.75pt;height:121.5pt;mso-position-horizontal-relative:char;mso-position-vertical-relative:line" fillcolor="#bbe0e3">
                  <v:imagedata r:id="rId69" o:title="" croptop="17466f" cropbottom="35495f" cropleft="33057f" cropright="18469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8D6A5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8D6A5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72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К. Муратова, 2,  возле продовольственного магазина</w:t>
      </w:r>
      <w:r w:rsidRPr="006D3A36">
        <w:rPr>
          <w:rFonts w:ascii="Times New Roman" w:hAnsi="Times New Roman"/>
          <w:sz w:val="20"/>
          <w:szCs w:val="20"/>
        </w:rPr>
        <w:t xml:space="preserve">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6F17AD"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6F17AD">
        <w:trPr>
          <w:trHeight w:val="2430"/>
        </w:trPr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72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97" style="position:absolute;left:0;text-align:left;margin-left:139.6pt;margin-top:52pt;width:8.5pt;height:8.5pt;z-index:251658240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96" type="#_x0000_t75" style="width:273.75pt;height:113.25pt;mso-position-horizontal-relative:char;mso-position-vertical-relative:line" fillcolor="#bbe0e3">
                  <v:imagedata r:id="rId70" o:title="" croptop="30438f" cropbottom="15516f" cropleft="29236f" cropright="19673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5552,67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8D6A5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73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К. Муратова, 4,  возле продовольственного магазина</w:t>
      </w:r>
      <w:r w:rsidRPr="006D3A36">
        <w:rPr>
          <w:rFonts w:ascii="Times New Roman" w:hAnsi="Times New Roman"/>
          <w:sz w:val="20"/>
          <w:szCs w:val="20"/>
        </w:rPr>
        <w:t xml:space="preserve">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6F17AD"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6F17AD">
        <w:trPr>
          <w:trHeight w:val="2364"/>
        </w:trPr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73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98" style="position:absolute;left:0;text-align:left;margin-left:202.6pt;margin-top:90pt;width:8.5pt;height:8.5pt;z-index:251659264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97" type="#_x0000_t75" style="width:272.25pt;height:121.5pt;mso-position-horizontal-relative:char;mso-position-vertical-relative:line" fillcolor="#bbe0e3">
                  <v:imagedata r:id="rId71" o:title="" croptop="30785f" cropbottom="22503f" cropleft="24768f" cropright="19074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5552,67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8D6A5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74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К. Муратова, 6, возле  магазина</w:t>
      </w:r>
      <w:r w:rsidRPr="006D3A36">
        <w:rPr>
          <w:rFonts w:ascii="Times New Roman" w:hAnsi="Times New Roman"/>
          <w:sz w:val="20"/>
          <w:szCs w:val="20"/>
        </w:rPr>
        <w:t xml:space="preserve">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6F17AD"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6F17AD">
        <w:trPr>
          <w:trHeight w:val="2499"/>
        </w:trPr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74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99" style="position:absolute;left:0;text-align:left;margin-left:94.6pt;margin-top:83.05pt;width:8.5pt;height:8.5pt;z-index:251660288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98" type="#_x0000_t75" style="width:275.25pt;height:138.75pt;mso-position-horizontal-relative:char;mso-position-vertical-relative:line" fillcolor="#bbe0e3">
                  <v:imagedata r:id="rId72" o:title="" croptop="23564f" cropbottom="27804f" cropleft="29930f" cropright="16662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5552,67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87334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№7</w:t>
      </w:r>
      <w:r>
        <w:rPr>
          <w:rFonts w:ascii="Times New Roman" w:hAnsi="Times New Roman"/>
          <w:b/>
          <w:sz w:val="20"/>
          <w:szCs w:val="20"/>
        </w:rPr>
        <w:t>5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К. Муратова, 7,  возле  магазина</w:t>
      </w:r>
      <w:r w:rsidRPr="006D3A36">
        <w:rPr>
          <w:rFonts w:ascii="Times New Roman" w:hAnsi="Times New Roman"/>
          <w:sz w:val="20"/>
          <w:szCs w:val="20"/>
        </w:rPr>
        <w:t xml:space="preserve">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463E59"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463E59">
        <w:trPr>
          <w:trHeight w:val="2250"/>
        </w:trPr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75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00" style="position:absolute;left:0;text-align:left;margin-left:166.6pt;margin-top:52pt;width:8.5pt;height:8.5pt;z-index:251661312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099" type="#_x0000_t75" style="width:259.5pt;height:113.25pt;mso-position-horizontal-relative:char;mso-position-vertical-relative:line" fillcolor="#bbe0e3">
                  <v:imagedata r:id="rId73" o:title="" croptop="19246f" cropbottom="25959f" cropleft="47932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5552,67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87334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76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Нагуманова, 27а, возле продовольственного магазина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463E59"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463E59">
        <w:trPr>
          <w:trHeight w:val="2625"/>
        </w:trPr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76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01" style="position:absolute;left:0;text-align:left;margin-left:121.6pt;margin-top:68.8pt;width:8.5pt;height:8.5pt;z-index:251662336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00" type="#_x0000_t75" style="width:273.75pt;height:130.5pt;mso-position-horizontal-relative:char;mso-position-vertical-relative:line" fillcolor="#bbe0e3">
                  <v:imagedata r:id="rId74" o:title="" croptop="22147f" cropbottom="26885f" cropleft="26889f" cropright="18573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87334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№7</w:t>
      </w:r>
      <w:r>
        <w:rPr>
          <w:rFonts w:ascii="Times New Roman" w:hAnsi="Times New Roman"/>
          <w:b/>
          <w:sz w:val="20"/>
          <w:szCs w:val="20"/>
        </w:rPr>
        <w:t>7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И.Насыри,  с торца жилого  дома № 1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463E59"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463E59">
        <w:trPr>
          <w:trHeight w:val="2499"/>
        </w:trPr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77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02" style="position:absolute;left:0;text-align:left;margin-left:85.6pt;margin-top:27.65pt;width:8.5pt;height:8.5pt;z-index:251663360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01" type="#_x0000_t75" style="width:273.75pt;height:130.5pt;mso-position-horizontal-relative:char;mso-position-vertical-relative:line" fillcolor="#bbe0e3">
                  <v:imagedata r:id="rId75" o:title="" croptop="23131f" cropbottom="22091f" cropleft="28899f" cropright="20640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4010</w:t>
            </w:r>
            <w:r>
              <w:rPr>
                <w:rFonts w:ascii="Times New Roman" w:hAnsi="Times New Roman"/>
                <w:sz w:val="20"/>
                <w:szCs w:val="20"/>
              </w:rPr>
              <w:t>,26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Default="00412DB9" w:rsidP="007D09F3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7D09F3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78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И.Насыри,  с торца жилого дома  № 1а   (северная сторона)                                                                                        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463E59"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463E59">
        <w:trPr>
          <w:trHeight w:val="2473"/>
        </w:trPr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78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03" style="position:absolute;left:0;text-align:left;margin-left:121.6pt;margin-top:70pt;width:8.5pt;height:8.5pt;z-index:251664384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02" type="#_x0000_t75" style="width:231.75pt;height:122.25pt;mso-position-horizontal-relative:char;mso-position-vertical-relative:line" fillcolor="#bbe0e3">
                  <v:imagedata r:id="rId76" o:title="" croptop="24971f" cropbottom="22212f" cropleft="26316f" cropright="22187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4010</w:t>
            </w:r>
            <w:r>
              <w:rPr>
                <w:rFonts w:ascii="Times New Roman" w:hAnsi="Times New Roman"/>
                <w:sz w:val="20"/>
                <w:szCs w:val="20"/>
              </w:rPr>
              <w:t>,26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7D09F3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79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Менделеева, возле магазина, расположенного в жилом доме  № 6                                                                                        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463E59"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463E59">
        <w:trPr>
          <w:trHeight w:val="2581"/>
        </w:trPr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79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04" style="position:absolute;left:0;text-align:left;margin-left:121.6pt;margin-top:78.85pt;width:8.5pt;height:8.5pt;z-index:251665408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03" type="#_x0000_t75" style="width:230.25pt;height:138pt;mso-position-horizontal-relative:char;mso-position-vertical-relative:line" fillcolor="#bbe0e3">
                  <v:imagedata r:id="rId77" o:title="" croptop="22726f" cropbottom="26400f" cropleft="41833f" cropright="9545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536D7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80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между торговым   центром по ул. Мира,24 и  административным зданием ул. Мира,18а  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463E59"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463E59">
        <w:trPr>
          <w:trHeight w:val="2499"/>
        </w:trPr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05" style="position:absolute;left:0;text-align:left;margin-left:130.6pt;margin-top:77.8pt;width:8.5pt;height:8.5pt;z-index:251666432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04" type="#_x0000_t75" style="width:246pt;height:121.5pt;mso-position-horizontal-relative:char;mso-position-vertical-relative:line" fillcolor="#bbe0e3">
                  <v:imagedata r:id="rId78" o:title="" croptop="26999f" cropbottom="19975f" cropleft="29411f" cropright="20144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5552,67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DE64E3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81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Мира,2а к1 между  забором ТСК "Оптовик", рядом с кафе "Ватрушкин"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463E59"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463E59">
        <w:trPr>
          <w:trHeight w:val="2653"/>
        </w:trPr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06" style="position:absolute;left:0;text-align:left;margin-left:148.6pt;margin-top:61pt;width:8.5pt;height:8.5pt;z-index:251667456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05" type="#_x0000_t75" style="width:244.5pt;height:130.5pt;mso-position-horizontal-relative:char;mso-position-vertical-relative:line" fillcolor="#bbe0e3">
                  <v:imagedata r:id="rId79" o:title="" croptop="21897f" cropbottom="28144f" cropleft="31737f" cropright="18576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5552,67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485CAD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82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Мира,  между жилыми домами   № 57 и № 59                                                                                     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440"/>
        <w:gridCol w:w="1620"/>
      </w:tblGrid>
      <w:tr w:rsidR="00412DB9" w:rsidRPr="006D3A36" w:rsidTr="00463E59"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44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2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463E59">
        <w:trPr>
          <w:trHeight w:val="2461"/>
        </w:trPr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82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07" style="position:absolute;left:0;text-align:left;margin-left:166.6pt;margin-top:42.85pt;width:8.5pt;height:8.5pt;z-index:251668480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06" type="#_x0000_t75" style="width:230.25pt;height:114.75pt;mso-position-horizontal-relative:char;mso-position-vertical-relative:line" fillcolor="#bbe0e3">
                  <v:imagedata r:id="rId80" o:title="" croptop="17389f" cropbottom="10924f" cropleft="17545f" cropright="18061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44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5552,67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20" w:type="dxa"/>
          </w:tcPr>
          <w:p w:rsidR="00412DB9" w:rsidRPr="006D3A36" w:rsidRDefault="00412DB9" w:rsidP="00293CD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485CAD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83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Мира, напротив административных помещений  жилого </w:t>
      </w:r>
      <w:r w:rsidRPr="006D3A36">
        <w:rPr>
          <w:rFonts w:ascii="Times New Roman" w:hAnsi="Times New Roman"/>
          <w:b/>
          <w:sz w:val="20"/>
          <w:szCs w:val="20"/>
        </w:rPr>
        <w:tab/>
        <w:t>дома № 58</w:t>
      </w:r>
      <w:r w:rsidRPr="006D3A36">
        <w:rPr>
          <w:rFonts w:ascii="Times New Roman" w:hAnsi="Times New Roman"/>
          <w:sz w:val="20"/>
          <w:szCs w:val="20"/>
        </w:rPr>
        <w:t xml:space="preserve"> 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463E59"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463E59">
        <w:trPr>
          <w:trHeight w:val="2499"/>
        </w:trPr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83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08" style="position:absolute;left:0;text-align:left;margin-left:94.6pt;margin-top:94pt;width:8.5pt;height:8.5pt;z-index:251669504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07" type="#_x0000_t75" style="width:231.75pt;height:122.25pt;mso-position-horizontal-relative:char;mso-position-vertical-relative:line" fillcolor="#bbe0e3">
                  <v:imagedata r:id="rId81" o:title="" croptop="28374f" cropbottom="23620f" cropleft="37718f" cropright="15713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5552,67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Default="00412DB9" w:rsidP="0094268D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94268D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84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Мира, 65а возле магазина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CE519E"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CE519E">
        <w:trPr>
          <w:trHeight w:val="2294"/>
        </w:trPr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84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09" style="position:absolute;left:0;text-align:left;margin-left:94.6pt;margin-top:70pt;width:8.5pt;height:8.5pt;z-index:251670528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08" type="#_x0000_t75" style="width:246pt;height:113.25pt;mso-position-horizontal-relative:char;mso-position-vertical-relative:line" fillcolor="#bbe0e3">
                  <v:imagedata r:id="rId82" o:title="" croptop="27282f" cropbottom="27864f" cropleft="33517f" cropright="19857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5552,67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94268D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85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Оренбургский тракт 26а, перед административным зданием  </w:t>
      </w:r>
      <w:r w:rsidRPr="006D3A36">
        <w:rPr>
          <w:rFonts w:ascii="Times New Roman" w:hAnsi="Times New Roman"/>
          <w:b/>
          <w:sz w:val="20"/>
          <w:szCs w:val="20"/>
        </w:rPr>
        <w:tab/>
        <w:t xml:space="preserve">(бывшее ДСУ-1)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340"/>
        <w:gridCol w:w="2160"/>
        <w:gridCol w:w="2160"/>
        <w:gridCol w:w="1370"/>
        <w:gridCol w:w="1690"/>
      </w:tblGrid>
      <w:tr w:rsidR="00412DB9" w:rsidRPr="006D3A36" w:rsidTr="00CE519E"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34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CE519E">
        <w:trPr>
          <w:trHeight w:val="2755"/>
        </w:trPr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85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10" style="position:absolute;left:0;text-align:left;margin-left:121.6pt;margin-top:69.8pt;width:8.5pt;height:8.5pt;z-index:251671552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09" type="#_x0000_t75" style="width:4in;height:130.5pt;mso-position-horizontal-relative:char;mso-position-vertical-relative:line" fillcolor="#bbe0e3">
                  <v:imagedata r:id="rId83" o:title="" croptop="27990f" cropbottom="26452f" cropleft="28157f" cropright="24987f"/>
                </v:shape>
              </w:pict>
            </w:r>
          </w:p>
        </w:tc>
        <w:tc>
          <w:tcPr>
            <w:tcW w:w="234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293CD3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86</w:t>
      </w:r>
      <w:r w:rsidRPr="006D3A36">
        <w:rPr>
          <w:rFonts w:ascii="Times New Roman" w:hAnsi="Times New Roman"/>
          <w:b/>
          <w:sz w:val="20"/>
          <w:szCs w:val="20"/>
        </w:rPr>
        <w:t>Республика Башкортостан, г. Стерлитамак, пр.Октября между   жилыми домами  №6 и № 8</w:t>
      </w:r>
      <w:r w:rsidRPr="006D3A36">
        <w:rPr>
          <w:rFonts w:ascii="Times New Roman" w:hAnsi="Times New Roman"/>
          <w:sz w:val="20"/>
          <w:szCs w:val="20"/>
        </w:rPr>
        <w:t xml:space="preserve">     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CE519E"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CE519E">
        <w:trPr>
          <w:trHeight w:val="2319"/>
        </w:trPr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86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11" style="position:absolute;left:0;text-align:left;margin-left:202.6pt;margin-top:73.55pt;width:8.5pt;height:8.5pt;z-index:251672576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10" type="#_x0000_t75" style="width:244.5pt;height:114pt;mso-position-horizontal-relative:char;mso-position-vertical-relative:line" fillcolor="#bbe0e3">
                  <v:imagedata r:id="rId84" o:title="" croptop="26347f" cropbottom="20379f" cropleft="23223f" cropright="23735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293CD3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Default="00412DB9" w:rsidP="00293CD3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293CD3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87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пр. Октября, за остановкой "Пр.Октября" (южная сторона)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0810B2"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A236F9">
        <w:trPr>
          <w:trHeight w:val="2473"/>
        </w:trPr>
        <w:tc>
          <w:tcPr>
            <w:tcW w:w="808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87</w:t>
            </w:r>
          </w:p>
        </w:tc>
        <w:tc>
          <w:tcPr>
            <w:tcW w:w="4880" w:type="dxa"/>
          </w:tcPr>
          <w:p w:rsidR="00412DB9" w:rsidRPr="006D3A36" w:rsidRDefault="00412DB9" w:rsidP="00293CD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12" style="position:absolute;left:0;text-align:left;margin-left:130.6pt;margin-top:36.65pt;width:8.5pt;height:8.5pt;z-index:251673600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11" type="#_x0000_t75" style="width:289.5pt;height:122.25pt;mso-position-horizontal-relative:char;mso-position-vertical-relative:line" fillcolor="#bbe0e3">
                  <v:imagedata r:id="rId85" o:title="" croptop="23596f" cropbottom="19469f" cropleft="13159f" cropright="30447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293CD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AD1526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88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пр.Октября, между жилым домом № 43 и административным зданием № 39 со стороны проезжей части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A236F9">
        <w:tc>
          <w:tcPr>
            <w:tcW w:w="808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A236F9">
        <w:trPr>
          <w:trHeight w:val="2710"/>
        </w:trPr>
        <w:tc>
          <w:tcPr>
            <w:tcW w:w="808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88</w:t>
            </w:r>
          </w:p>
        </w:tc>
        <w:tc>
          <w:tcPr>
            <w:tcW w:w="4880" w:type="dxa"/>
          </w:tcPr>
          <w:p w:rsidR="00412DB9" w:rsidRPr="006D3A36" w:rsidRDefault="00412DB9" w:rsidP="001D63F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13" style="position:absolute;left:0;text-align:left;margin-left:184.6pt;margin-top:109.9pt;width:8.5pt;height:8.5pt;z-index:251674624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12" type="#_x0000_t75" style="width:289.5pt;height:130.5pt;mso-position-horizontal-relative:char;mso-position-vertical-relative:line" fillcolor="#bbe0e3">
                  <v:imagedata r:id="rId86" o:title="" croptop="22325f" cropbottom="27456f" cropleft="29696f" cropright="21675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1D63F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562B9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89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Полевая, 7а, возле  магазина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A236F9">
        <w:tc>
          <w:tcPr>
            <w:tcW w:w="808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A236F9">
        <w:trPr>
          <w:trHeight w:val="2679"/>
        </w:trPr>
        <w:tc>
          <w:tcPr>
            <w:tcW w:w="808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89</w:t>
            </w:r>
          </w:p>
        </w:tc>
        <w:tc>
          <w:tcPr>
            <w:tcW w:w="4880" w:type="dxa"/>
          </w:tcPr>
          <w:p w:rsidR="00412DB9" w:rsidRPr="006D3A36" w:rsidRDefault="00412DB9" w:rsidP="001D63F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14" style="position:absolute;left:0;text-align:left;margin-left:184.6pt;margin-top:56.2pt;width:8.5pt;height:8.5pt;z-index:251675648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13" type="#_x0000_t75" style="width:4in;height:129.75pt;mso-position-horizontal-relative:char;mso-position-vertical-relative:line" fillcolor="#bbe0e3">
                  <v:imagedata r:id="rId87" o:title="" croptop="17434f" cropbottom="34087f" cropleft="20895f" cropright="29577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5552,67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1D63F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562B9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562B9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90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Раевский тракт, перед АЗС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F517EF">
        <w:tc>
          <w:tcPr>
            <w:tcW w:w="808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F517EF">
        <w:trPr>
          <w:trHeight w:val="2610"/>
        </w:trPr>
        <w:tc>
          <w:tcPr>
            <w:tcW w:w="808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4880" w:type="dxa"/>
          </w:tcPr>
          <w:p w:rsidR="00412DB9" w:rsidRPr="006D3A36" w:rsidRDefault="00412DB9" w:rsidP="001D63F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15" style="position:absolute;left:0;text-align:left;margin-left:139.6pt;margin-top:67.5pt;width:8.5pt;height:8.5pt;z-index:251676672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14" type="#_x0000_t75" style="width:289.5pt;height:130.5pt;mso-position-horizontal-relative:char;mso-position-vertical-relative:line" fillcolor="#bbe0e3">
                  <v:imagedata r:id="rId88" o:title="" croptop="11571f" cropbottom="39897f" cropleft="14188f" cropright="36899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1D63F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A62E17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91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Сакко и Ванцетти, № 18 возле предприятия общественного питания</w:t>
      </w:r>
      <w:r w:rsidRPr="006D3A36">
        <w:rPr>
          <w:rFonts w:ascii="Times New Roman" w:hAnsi="Times New Roman"/>
          <w:sz w:val="20"/>
          <w:szCs w:val="20"/>
        </w:rPr>
        <w:t xml:space="preserve">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F517EF">
        <w:tc>
          <w:tcPr>
            <w:tcW w:w="808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F517EF">
        <w:trPr>
          <w:trHeight w:val="2196"/>
        </w:trPr>
        <w:tc>
          <w:tcPr>
            <w:tcW w:w="808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91</w:t>
            </w:r>
          </w:p>
        </w:tc>
        <w:tc>
          <w:tcPr>
            <w:tcW w:w="4880" w:type="dxa"/>
          </w:tcPr>
          <w:p w:rsidR="00412DB9" w:rsidRPr="006D3A36" w:rsidRDefault="00412DB9" w:rsidP="001D63F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16" style="position:absolute;left:0;text-align:left;margin-left:94.6pt;margin-top:83.55pt;width:8.5pt;height:8.5pt;z-index:251678720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15" type="#_x0000_t75" style="width:273.75pt;height:113.25pt;mso-position-horizontal-relative:char;mso-position-vertical-relative:line" fillcolor="#bbe0e3">
                  <v:imagedata r:id="rId89" o:title="" croptop="23131f" cropbottom="25425f" cropleft="22187f" cropright="27609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4010</w:t>
            </w:r>
            <w:r>
              <w:rPr>
                <w:rFonts w:ascii="Times New Roman" w:hAnsi="Times New Roman"/>
                <w:sz w:val="20"/>
                <w:szCs w:val="20"/>
              </w:rPr>
              <w:t>,26</w:t>
            </w:r>
            <w:r w:rsidRPr="006D3A36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руб.</w:t>
            </w:r>
          </w:p>
        </w:tc>
        <w:tc>
          <w:tcPr>
            <w:tcW w:w="1690" w:type="dxa"/>
          </w:tcPr>
          <w:p w:rsidR="00412DB9" w:rsidRPr="006D3A36" w:rsidRDefault="00412DB9" w:rsidP="001D63F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A62E17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92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Смирнова, 25   возле продовольственного магазина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F517EF">
        <w:tc>
          <w:tcPr>
            <w:tcW w:w="808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F517EF">
        <w:trPr>
          <w:trHeight w:val="2319"/>
        </w:trPr>
        <w:tc>
          <w:tcPr>
            <w:tcW w:w="808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92</w:t>
            </w:r>
          </w:p>
        </w:tc>
        <w:tc>
          <w:tcPr>
            <w:tcW w:w="4880" w:type="dxa"/>
          </w:tcPr>
          <w:p w:rsidR="00412DB9" w:rsidRPr="006D3A36" w:rsidRDefault="00412DB9" w:rsidP="001D63F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17" style="position:absolute;left:0;text-align:left;margin-left:121.6pt;margin-top:33.2pt;width:8.5pt;height:8.5pt;z-index:251679744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16" type="#_x0000_t75" style="width:273.75pt;height:113.25pt;mso-position-horizontal-relative:char;mso-position-vertical-relative:line" fillcolor="#bbe0e3">
                  <v:imagedata r:id="rId90" o:title="" croptop="31639f" cropbottom="21520f" cropleft="26432f" cropright="26541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4010</w:t>
            </w:r>
            <w:r>
              <w:rPr>
                <w:rFonts w:ascii="Times New Roman" w:hAnsi="Times New Roman"/>
                <w:sz w:val="20"/>
                <w:szCs w:val="20"/>
              </w:rPr>
              <w:t>,26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1D63F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Default="00412DB9" w:rsidP="00957B1E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Default="00412DB9" w:rsidP="00957B1E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957B1E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93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Советская, между  жилыми домами  № 81  и Худайбердина, № 48</w:t>
      </w:r>
      <w:r w:rsidRPr="006D3A36">
        <w:rPr>
          <w:rFonts w:ascii="Times New Roman" w:hAnsi="Times New Roman"/>
          <w:sz w:val="20"/>
          <w:szCs w:val="20"/>
        </w:rPr>
        <w:t xml:space="preserve">                                                 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F517EF">
        <w:tc>
          <w:tcPr>
            <w:tcW w:w="808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8815E7">
        <w:trPr>
          <w:trHeight w:val="2473"/>
        </w:trPr>
        <w:tc>
          <w:tcPr>
            <w:tcW w:w="808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93</w:t>
            </w:r>
          </w:p>
        </w:tc>
        <w:tc>
          <w:tcPr>
            <w:tcW w:w="4880" w:type="dxa"/>
          </w:tcPr>
          <w:p w:rsidR="00412DB9" w:rsidRPr="006D3A36" w:rsidRDefault="00412DB9" w:rsidP="001D63F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18" style="position:absolute;left:0;text-align:left;margin-left:157.6pt;margin-top:52pt;width:8.5pt;height:8.5pt;z-index:251680768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17" type="#_x0000_t75" style="width:4in;height:122.25pt;mso-position-horizontal-relative:char;mso-position-vertical-relative:line" fillcolor="#bbe0e3">
                  <v:imagedata r:id="rId91" o:title="" croptop="28301f" cropbottom="25890f" cropleft="18216f" cropright="35713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4010</w:t>
            </w:r>
            <w:r>
              <w:rPr>
                <w:rFonts w:ascii="Times New Roman" w:hAnsi="Times New Roman"/>
                <w:sz w:val="20"/>
                <w:szCs w:val="20"/>
              </w:rPr>
              <w:t>,26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1D63F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C25C0E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94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Социалистическая, возле магазина, расположенного в жилом доме № 13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F517EF">
        <w:tc>
          <w:tcPr>
            <w:tcW w:w="808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F517EF">
        <w:trPr>
          <w:trHeight w:val="2364"/>
        </w:trPr>
        <w:tc>
          <w:tcPr>
            <w:tcW w:w="808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94</w:t>
            </w:r>
          </w:p>
        </w:tc>
        <w:tc>
          <w:tcPr>
            <w:tcW w:w="4880" w:type="dxa"/>
          </w:tcPr>
          <w:p w:rsidR="00412DB9" w:rsidRPr="006D3A36" w:rsidRDefault="00412DB9" w:rsidP="001D63F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19" style="position:absolute;left:0;text-align:left;margin-left:184.6pt;margin-top:42.85pt;width:8.5pt;height:8.5pt;z-index:251681792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18" type="#_x0000_t75" style="width:244.5pt;height:121.5pt;mso-position-horizontal-relative:char;mso-position-vertical-relative:line" fillcolor="#bbe0e3">
                  <v:imagedata r:id="rId92" o:title="" croptop="25793f" cropbottom="24162f" cropleft="28778f" cropright="25287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1D63F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C25C0E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95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Стерлибашевский тракт,  остановка  "Дачная" (северная </w:t>
      </w:r>
      <w:r>
        <w:rPr>
          <w:rFonts w:ascii="Times New Roman" w:hAnsi="Times New Roman"/>
          <w:b/>
          <w:sz w:val="20"/>
          <w:szCs w:val="20"/>
        </w:rPr>
        <w:t xml:space="preserve"> </w:t>
      </w:r>
      <w:r w:rsidRPr="006D3A36">
        <w:rPr>
          <w:rFonts w:ascii="Times New Roman" w:hAnsi="Times New Roman"/>
          <w:b/>
          <w:sz w:val="20"/>
          <w:szCs w:val="20"/>
        </w:rPr>
        <w:t>сторона)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F517EF">
        <w:tc>
          <w:tcPr>
            <w:tcW w:w="808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F517EF">
        <w:trPr>
          <w:trHeight w:val="2679"/>
        </w:trPr>
        <w:tc>
          <w:tcPr>
            <w:tcW w:w="808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95</w:t>
            </w:r>
          </w:p>
        </w:tc>
        <w:tc>
          <w:tcPr>
            <w:tcW w:w="4880" w:type="dxa"/>
          </w:tcPr>
          <w:p w:rsidR="00412DB9" w:rsidRPr="006D3A36" w:rsidRDefault="00412DB9" w:rsidP="001D63F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20" style="position:absolute;left:0;text-align:left;margin-left:157.6pt;margin-top:51.25pt;width:8.5pt;height:8.5pt;z-index:251682816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19" type="#_x0000_t75" style="width:259.5pt;height:130.5pt;mso-position-horizontal-relative:char;mso-position-vertical-relative:line" fillcolor="#bbe0e3">
                  <v:imagedata r:id="rId93" o:title="" croptop="22508f" cropbottom="32808f" cropleft="29973f" cropright="24768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1D63F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4302CD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96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Строителей,10  возле магазина</w:t>
      </w:r>
      <w:r w:rsidRPr="006D3A36">
        <w:rPr>
          <w:rFonts w:ascii="Times New Roman" w:hAnsi="Times New Roman"/>
          <w:sz w:val="20"/>
          <w:szCs w:val="20"/>
        </w:rPr>
        <w:t xml:space="preserve">     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F517EF">
        <w:tc>
          <w:tcPr>
            <w:tcW w:w="808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F517EF">
        <w:trPr>
          <w:trHeight w:val="2416"/>
        </w:trPr>
        <w:tc>
          <w:tcPr>
            <w:tcW w:w="808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96</w:t>
            </w:r>
          </w:p>
        </w:tc>
        <w:tc>
          <w:tcPr>
            <w:tcW w:w="4880" w:type="dxa"/>
          </w:tcPr>
          <w:p w:rsidR="00412DB9" w:rsidRPr="006D3A36" w:rsidRDefault="00412DB9" w:rsidP="005645FF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21" style="position:absolute;left:0;text-align:left;margin-left:121.6pt;margin-top:66.8pt;width:8.5pt;height:8.5pt;z-index:251683840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20" type="#_x0000_t75" style="width:246pt;height:122.25pt;mso-position-horizontal-relative:char;mso-position-vertical-relative:line" fillcolor="#bbe0e3">
                  <v:imagedata r:id="rId94" o:title="" croptop="25425f" cropbottom="21755f" cropleft="26061f" cropright="21157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555</w:t>
            </w:r>
            <w:r>
              <w:rPr>
                <w:rFonts w:ascii="Times New Roman" w:hAnsi="Times New Roman"/>
                <w:sz w:val="20"/>
                <w:szCs w:val="20"/>
              </w:rPr>
              <w:t>2,67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5645FF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F37274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97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Строителей,65 возле магазина</w:t>
      </w:r>
      <w:r w:rsidRPr="006D3A36">
        <w:rPr>
          <w:rFonts w:ascii="Times New Roman" w:hAnsi="Times New Roman"/>
          <w:sz w:val="20"/>
          <w:szCs w:val="20"/>
        </w:rPr>
        <w:t xml:space="preserve">     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F517EF">
        <w:tc>
          <w:tcPr>
            <w:tcW w:w="808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F517EF">
        <w:trPr>
          <w:trHeight w:val="2492"/>
        </w:trPr>
        <w:tc>
          <w:tcPr>
            <w:tcW w:w="808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97</w:t>
            </w:r>
          </w:p>
        </w:tc>
        <w:tc>
          <w:tcPr>
            <w:tcW w:w="4880" w:type="dxa"/>
          </w:tcPr>
          <w:p w:rsidR="00412DB9" w:rsidRPr="006D3A36" w:rsidRDefault="00412DB9" w:rsidP="005645FF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22" style="position:absolute;left:0;text-align:left;margin-left:130.6pt;margin-top:54.1pt;width:8.5pt;height:8.5pt;z-index:251685888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21" type="#_x0000_t75" style="width:289.5pt;height:113.25pt;mso-position-horizontal-relative:char;mso-position-vertical-relative:line" fillcolor="#bbe0e3">
                  <v:imagedata r:id="rId95" o:title="" croptop="23377f" cropbottom="23750f" cropleft="21414f" cropright="26061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555</w:t>
            </w:r>
            <w:r>
              <w:rPr>
                <w:rFonts w:ascii="Times New Roman" w:hAnsi="Times New Roman"/>
                <w:sz w:val="20"/>
                <w:szCs w:val="20"/>
              </w:rPr>
              <w:t>2,67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5645FF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CB3E00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98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ул. Суханова,  возле  магазина,   расположенного в доме № 2 со стороны со стороны проезжей части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F517EF">
        <w:tc>
          <w:tcPr>
            <w:tcW w:w="808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F517EF">
        <w:trPr>
          <w:trHeight w:val="2679"/>
        </w:trPr>
        <w:tc>
          <w:tcPr>
            <w:tcW w:w="808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98</w:t>
            </w:r>
          </w:p>
        </w:tc>
        <w:tc>
          <w:tcPr>
            <w:tcW w:w="4880" w:type="dxa"/>
          </w:tcPr>
          <w:p w:rsidR="00412DB9" w:rsidRPr="006D3A36" w:rsidRDefault="00412DB9" w:rsidP="005645FF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23" style="position:absolute;left:0;text-align:left;margin-left:94.6pt;margin-top:63.6pt;width:8.5pt;height:8.5pt;z-index:251686912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22" type="#_x0000_t75" style="width:289.5pt;height:121.5pt;mso-position-horizontal-relative:char;mso-position-vertical-relative:line" fillcolor="#bbe0e3">
                  <v:imagedata r:id="rId96" o:title="" croptop="26922f" cropbottom="26477f" cropleft="18573f" cropright="32513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555</w:t>
            </w:r>
            <w:r>
              <w:rPr>
                <w:rFonts w:ascii="Times New Roman" w:hAnsi="Times New Roman"/>
                <w:sz w:val="20"/>
                <w:szCs w:val="20"/>
              </w:rPr>
              <w:t>2,67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5645FF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Default="00412DB9" w:rsidP="00CB3E00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CB3E00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CB3E00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99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  ул. Суханова, возле магазина,  расположенного в жилом доме № 8</w:t>
      </w:r>
      <w:r w:rsidRPr="006D3A36">
        <w:rPr>
          <w:rFonts w:ascii="Times New Roman" w:hAnsi="Times New Roman"/>
          <w:sz w:val="20"/>
          <w:szCs w:val="20"/>
        </w:rPr>
        <w:t xml:space="preserve">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F517EF">
        <w:tc>
          <w:tcPr>
            <w:tcW w:w="808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F517EF">
        <w:trPr>
          <w:trHeight w:val="2653"/>
        </w:trPr>
        <w:tc>
          <w:tcPr>
            <w:tcW w:w="808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99</w:t>
            </w:r>
          </w:p>
        </w:tc>
        <w:tc>
          <w:tcPr>
            <w:tcW w:w="4880" w:type="dxa"/>
          </w:tcPr>
          <w:p w:rsidR="00412DB9" w:rsidRPr="006D3A36" w:rsidRDefault="00412DB9" w:rsidP="005645FF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24" style="position:absolute;left:0;text-align:left;margin-left:40.6pt;margin-top:25pt;width:8.5pt;height:8.5pt;z-index:251687936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23" type="#_x0000_t75" style="width:246pt;height:129.75pt;mso-position-horizontal-relative:char;mso-position-vertical-relative:line" fillcolor="#bbe0e3">
                  <v:imagedata r:id="rId97" o:title="" croptop="38711f" cropbottom="9354f" cropleft="53064f" cropright="1286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555</w:t>
            </w:r>
            <w:r>
              <w:rPr>
                <w:rFonts w:ascii="Times New Roman" w:hAnsi="Times New Roman"/>
                <w:sz w:val="20"/>
                <w:szCs w:val="20"/>
              </w:rPr>
              <w:t>2,67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5645FF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662F43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100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 ул. Суханова,  10б  возле продовольственного магазина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F517EF">
        <w:tc>
          <w:tcPr>
            <w:tcW w:w="808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F517EF">
        <w:trPr>
          <w:trHeight w:val="2581"/>
        </w:trPr>
        <w:tc>
          <w:tcPr>
            <w:tcW w:w="808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4880" w:type="dxa"/>
          </w:tcPr>
          <w:p w:rsidR="00412DB9" w:rsidRPr="006D3A36" w:rsidRDefault="00412DB9" w:rsidP="005645FF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25" style="position:absolute;left:0;text-align:left;margin-left:76.6pt;margin-top:72.4pt;width:8.5pt;height:8.5pt;z-index:251688960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24" type="#_x0000_t75" style="width:4in;height:129.75pt;mso-position-horizontal-relative:char;mso-position-vertical-relative:line" fillcolor="#bbe0e3">
                  <v:imagedata r:id="rId98" o:title="" croptop="31700f" cropbottom="21812f" cropleft="32427f" cropright="19598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555</w:t>
            </w:r>
            <w:r>
              <w:rPr>
                <w:rFonts w:ascii="Times New Roman" w:hAnsi="Times New Roman"/>
                <w:sz w:val="20"/>
                <w:szCs w:val="20"/>
              </w:rPr>
              <w:t>2,67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5645FF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5645FF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101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ул. Л.Толстого, возле продовольственного магазина расположенного в доме № 13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F517EF">
        <w:tc>
          <w:tcPr>
            <w:tcW w:w="808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F517EF">
        <w:trPr>
          <w:trHeight w:val="2319"/>
        </w:trPr>
        <w:tc>
          <w:tcPr>
            <w:tcW w:w="808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101</w:t>
            </w:r>
          </w:p>
        </w:tc>
        <w:tc>
          <w:tcPr>
            <w:tcW w:w="4880" w:type="dxa"/>
          </w:tcPr>
          <w:p w:rsidR="00412DB9" w:rsidRPr="006D3A36" w:rsidRDefault="00412DB9" w:rsidP="005645FF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26" style="position:absolute;left:0;text-align:left;margin-left:166.6pt;margin-top:44pt;width:8.5pt;height:8.5pt;z-index:251689984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25" type="#_x0000_t75" style="width:4in;height:113.25pt;mso-position-horizontal-relative:char;mso-position-vertical-relative:line" fillcolor="#bbe0e3">
                  <v:imagedata r:id="rId99" o:title="" croptop="27233f" cropbottom="25526f" cropleft="35119f" cropright="14445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4010</w:t>
            </w:r>
            <w:r>
              <w:rPr>
                <w:rFonts w:ascii="Times New Roman" w:hAnsi="Times New Roman"/>
                <w:sz w:val="20"/>
                <w:szCs w:val="20"/>
              </w:rPr>
              <w:t>,26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5645FF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737C80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737C80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102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ул. Тукаева,   возле  магазина, расположенного в жилом доме  № 13</w:t>
      </w:r>
      <w:r w:rsidRPr="006D3A36">
        <w:rPr>
          <w:rFonts w:ascii="Times New Roman" w:hAnsi="Times New Roman"/>
          <w:sz w:val="20"/>
          <w:szCs w:val="20"/>
        </w:rPr>
        <w:t xml:space="preserve">  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BA7510"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BA7510">
        <w:trPr>
          <w:trHeight w:val="2294"/>
        </w:trPr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102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27" style="position:absolute;left:0;text-align:left;margin-left:193.6pt;margin-top:70pt;width:8.5pt;height:8.5pt;z-index:251713536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26" type="#_x0000_t75" style="width:289.5pt;height:113.25pt;mso-position-horizontal-relative:char;mso-position-vertical-relative:line" fillcolor="#bbe0e3">
                  <v:imagedata r:id="rId100" o:title="" croptop="24215f" cropbottom="29713f" cropleft="31805f" cropright="21675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5645FF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103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ул. Тукаева,   возле  магазина, расположенного в жилом доме  № 15</w:t>
      </w:r>
      <w:r w:rsidRPr="006D3A36">
        <w:rPr>
          <w:rFonts w:ascii="Times New Roman" w:hAnsi="Times New Roman"/>
          <w:sz w:val="20"/>
          <w:szCs w:val="20"/>
        </w:rPr>
        <w:t xml:space="preserve">   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BA7510">
        <w:tc>
          <w:tcPr>
            <w:tcW w:w="808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BA7510">
        <w:trPr>
          <w:trHeight w:val="2378"/>
        </w:trPr>
        <w:tc>
          <w:tcPr>
            <w:tcW w:w="808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103</w:t>
            </w:r>
          </w:p>
        </w:tc>
        <w:tc>
          <w:tcPr>
            <w:tcW w:w="4880" w:type="dxa"/>
          </w:tcPr>
          <w:p w:rsidR="00412DB9" w:rsidRPr="006D3A36" w:rsidRDefault="00412DB9" w:rsidP="005645FF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28" style="position:absolute;left:0;text-align:left;margin-left:175.6pt;margin-top:60.8pt;width:8.5pt;height:8.5pt;z-index:251691008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27" type="#_x0000_t75" style="width:230.25pt;height:113.25pt;mso-position-horizontal-relative:char;mso-position-vertical-relative:line" fillcolor="#bbe0e3">
                  <v:imagedata r:id="rId100" o:title="" croptop="21298f" cropbottom="34059f" cropleft="33494f" cropright="21675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5645FF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 15.04.2019           по  15.09.2019</w:t>
            </w:r>
          </w:p>
        </w:tc>
      </w:tr>
    </w:tbl>
    <w:p w:rsidR="00412DB9" w:rsidRPr="006D3A36" w:rsidRDefault="00412DB9" w:rsidP="005645FF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104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ул. Уфимская, остановка   «Первомайск»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BA7510">
        <w:tc>
          <w:tcPr>
            <w:tcW w:w="808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BA7510">
        <w:trPr>
          <w:trHeight w:val="2787"/>
        </w:trPr>
        <w:tc>
          <w:tcPr>
            <w:tcW w:w="808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104</w:t>
            </w:r>
          </w:p>
        </w:tc>
        <w:tc>
          <w:tcPr>
            <w:tcW w:w="4880" w:type="dxa"/>
          </w:tcPr>
          <w:p w:rsidR="00412DB9" w:rsidRPr="006D3A36" w:rsidRDefault="00412DB9" w:rsidP="005645FF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29" style="position:absolute;left:0;text-align:left;margin-left:175.6pt;margin-top:95.3pt;width:8.5pt;height:8.5pt;z-index:251692032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28" type="#_x0000_t75" style="width:4in;height:138pt;mso-position-horizontal-relative:char;mso-position-vertical-relative:line" fillcolor="#bbe0e3">
                  <v:imagedata r:id="rId101" o:title="" croptop="19234f" cropbottom="34047f" cropleft="27679f" cropright="26245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5645FF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Default="00412DB9" w:rsidP="009053B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Default="00412DB9" w:rsidP="009053B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9053B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9053B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105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ул. Худайбердина, между зданием автошколы   № 23 и жилым домом  № 27     </w:t>
      </w:r>
      <w:r w:rsidRPr="006D3A36">
        <w:rPr>
          <w:rFonts w:ascii="Times New Roman" w:hAnsi="Times New Roman"/>
          <w:sz w:val="20"/>
          <w:szCs w:val="20"/>
        </w:rPr>
        <w:t xml:space="preserve">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5B0E5A"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5B0E5A">
        <w:trPr>
          <w:trHeight w:val="2473"/>
        </w:trPr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105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30" style="position:absolute;left:0;text-align:left;margin-left:130.6pt;margin-top:63.4pt;width:8.5pt;height:8.5pt;z-index:251693056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29" type="#_x0000_t75" style="width:273.75pt;height:121.5pt;mso-position-horizontal-relative:char;mso-position-vertical-relative:line" fillcolor="#bbe0e3">
                  <v:imagedata r:id="rId102" o:title="" croptop="19004f" cropbottom="37271f" cropleft="14188f" cropright="38804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9053B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106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ул. Худайбердина,  между жилыми домами   № 67  и  № 71 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5B0E5A"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5B0E5A">
        <w:trPr>
          <w:trHeight w:val="2222"/>
        </w:trPr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106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31" style="position:absolute;left:0;text-align:left;margin-left:130.6pt;margin-top:64.15pt;width:8.5pt;height:8.5pt;z-index:251694080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30" type="#_x0000_t75" style="width:289.5pt;height:105pt;mso-position-horizontal-relative:char;mso-position-vertical-relative:line" fillcolor="#bbe0e3">
                  <v:imagedata r:id="rId103" o:title="" croptop="23952f" cropbottom="29928f" cropleft="28380f" cropright="19609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190A1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 10</w:t>
      </w:r>
      <w:r>
        <w:rPr>
          <w:rFonts w:ascii="Times New Roman" w:hAnsi="Times New Roman"/>
          <w:b/>
          <w:sz w:val="20"/>
          <w:szCs w:val="20"/>
        </w:rPr>
        <w:t>7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ул. Худайбердина, возле магазинов, расположенных в  жилом доме  № 70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5B0E5A"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5B0E5A">
        <w:trPr>
          <w:trHeight w:val="2650"/>
        </w:trPr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10</w:t>
            </w:r>
            <w:r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32" style="position:absolute;left:0;text-align:left;margin-left:139.6pt;margin-top:79.7pt;width:8.5pt;height:8.5pt;z-index:251695104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31" type="#_x0000_t75" style="width:4in;height:138pt;mso-position-horizontal-relative:char;mso-position-vertical-relative:line" fillcolor="#bbe0e3">
                  <v:imagedata r:id="rId104" o:title="" croptop="23127f" cropbottom="26736f" cropleft="25128f" cropright="23997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317A73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317A73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317A73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 10</w:t>
      </w:r>
      <w:r>
        <w:rPr>
          <w:rFonts w:ascii="Times New Roman" w:hAnsi="Times New Roman"/>
          <w:b/>
          <w:sz w:val="20"/>
          <w:szCs w:val="20"/>
        </w:rPr>
        <w:t>8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ул. Худайбердина,  напротив жилого дома  № 76 со стороны проезжей части</w:t>
      </w:r>
      <w:r w:rsidRPr="006D3A36">
        <w:rPr>
          <w:rFonts w:ascii="Times New Roman" w:hAnsi="Times New Roman"/>
          <w:sz w:val="20"/>
          <w:szCs w:val="20"/>
        </w:rPr>
        <w:t xml:space="preserve">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5B0E5A"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5B0E5A">
        <w:trPr>
          <w:trHeight w:val="2610"/>
        </w:trPr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10</w:t>
            </w: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33" style="position:absolute;left:0;text-align:left;margin-left:103.6pt;margin-top:49.5pt;width:8.5pt;height:8.5pt;z-index:251696128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32" type="#_x0000_t75" style="width:4in;height:121.5pt;mso-position-horizontal-relative:char;mso-position-vertical-relative:line" fillcolor="#bbe0e3">
                  <v:imagedata r:id="rId105" o:title="" croptop="28641f" cropbottom="18648f" cropleft="19092f" cropright="29156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317A73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 10</w:t>
      </w:r>
      <w:r>
        <w:rPr>
          <w:rFonts w:ascii="Times New Roman" w:hAnsi="Times New Roman"/>
          <w:b/>
          <w:sz w:val="20"/>
          <w:szCs w:val="20"/>
        </w:rPr>
        <w:t>9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ул. Худайбердина, 85/5 на пересечении улиц Худайбердина и ул. Элеваторная</w:t>
      </w:r>
      <w:r w:rsidRPr="006D3A36">
        <w:rPr>
          <w:rFonts w:ascii="Times New Roman" w:hAnsi="Times New Roman"/>
          <w:sz w:val="20"/>
          <w:szCs w:val="20"/>
        </w:rPr>
        <w:t xml:space="preserve">                                             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5B0E5A"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5B0E5A">
        <w:trPr>
          <w:trHeight w:val="2086"/>
        </w:trPr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10</w:t>
            </w:r>
            <w:r w:rsidRPr="006D3A36">
              <w:rPr>
                <w:rFonts w:ascii="Times New Roman" w:hAnsi="Times New Roman"/>
                <w:sz w:val="20"/>
                <w:szCs w:val="20"/>
                <w:lang w:val="en-US"/>
              </w:rPr>
              <w:t>5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34" style="position:absolute;left:0;text-align:left;margin-left:112.6pt;margin-top:27pt;width:8.5pt;height:8.5pt;z-index:251697152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33" type="#_x0000_t75" style="width:4in;height:97.5pt;mso-position-horizontal-relative:char;mso-position-vertical-relative:line" fillcolor="#bbe0e3">
                  <v:imagedata r:id="rId106" o:title="" croptop="26347f" cropbottom="28455f" cropleft="27609f" cropright="21157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975798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 1</w:t>
      </w:r>
      <w:r>
        <w:rPr>
          <w:rFonts w:ascii="Times New Roman" w:hAnsi="Times New Roman"/>
          <w:b/>
          <w:sz w:val="20"/>
          <w:szCs w:val="20"/>
        </w:rPr>
        <w:t>10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ул. Худайбердина, возле магазина, расположенного в  жилом доме  № 79</w:t>
      </w:r>
      <w:r w:rsidRPr="006D3A36">
        <w:rPr>
          <w:rFonts w:ascii="Times New Roman" w:hAnsi="Times New Roman"/>
          <w:sz w:val="20"/>
          <w:szCs w:val="20"/>
        </w:rPr>
        <w:t xml:space="preserve">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5B0E5A"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5B0E5A">
        <w:trPr>
          <w:trHeight w:val="2679"/>
        </w:trPr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1</w:t>
            </w:r>
            <w:r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35" style="position:absolute;left:0;text-align:left;margin-left:193.6pt;margin-top:92.8pt;width:8.5pt;height:8.5pt;z-index:251698176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34" type="#_x0000_t75" style="width:231.75pt;height:138.75pt;mso-position-horizontal-relative:char;mso-position-vertical-relative:line" fillcolor="#bbe0e3">
                  <v:imagedata r:id="rId107" o:title="" croptop="28641f" cropbottom="15399f" cropleft="28121f" cropright="23198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Default="00412DB9" w:rsidP="00975798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975798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 1</w:t>
      </w:r>
      <w:r>
        <w:rPr>
          <w:rFonts w:ascii="Times New Roman" w:hAnsi="Times New Roman"/>
          <w:b/>
          <w:sz w:val="20"/>
          <w:szCs w:val="20"/>
        </w:rPr>
        <w:t>11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ул. Худайбердина, возле предприятия  общественного питания, </w:t>
      </w:r>
      <w:r>
        <w:rPr>
          <w:rFonts w:ascii="Times New Roman" w:hAnsi="Times New Roman"/>
          <w:b/>
          <w:sz w:val="20"/>
          <w:szCs w:val="20"/>
        </w:rPr>
        <w:t>рас</w:t>
      </w:r>
      <w:r w:rsidRPr="006D3A36">
        <w:rPr>
          <w:rFonts w:ascii="Times New Roman" w:hAnsi="Times New Roman"/>
          <w:b/>
          <w:sz w:val="20"/>
          <w:szCs w:val="20"/>
        </w:rPr>
        <w:t>положенного   в жилом доме № 99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5B0E5A"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5B0E5A">
        <w:trPr>
          <w:trHeight w:val="2473"/>
        </w:trPr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1</w:t>
            </w:r>
            <w:r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36" style="position:absolute;left:0;text-align:left;margin-left:175.6pt;margin-top:52pt;width:8.5pt;height:8.5pt;z-index:251699200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35" type="#_x0000_t75" style="width:275.25pt;height:121.5pt;mso-position-horizontal-relative:char;mso-position-vertical-relative:line" fillcolor="#bbe0e3">
                  <v:imagedata r:id="rId108" o:title="" croptop="30017f" cropbottom="21087f" cropleft="45415f" cropright="5933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0A4DD5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 1</w:t>
      </w:r>
      <w:r>
        <w:rPr>
          <w:rFonts w:ascii="Times New Roman" w:hAnsi="Times New Roman"/>
          <w:b/>
          <w:sz w:val="20"/>
          <w:szCs w:val="20"/>
        </w:rPr>
        <w:t>12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ул. Худайбердина, 118 между ТЦ "Фабри" и </w:t>
      </w:r>
      <w:r>
        <w:rPr>
          <w:rFonts w:ascii="Times New Roman" w:hAnsi="Times New Roman"/>
          <w:b/>
          <w:sz w:val="20"/>
          <w:szCs w:val="20"/>
        </w:rPr>
        <w:t xml:space="preserve"> </w:t>
      </w:r>
      <w:r w:rsidRPr="006D3A36">
        <w:rPr>
          <w:rFonts w:ascii="Times New Roman" w:hAnsi="Times New Roman"/>
          <w:b/>
          <w:sz w:val="20"/>
          <w:szCs w:val="20"/>
        </w:rPr>
        <w:t>Военным комиссариатом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5B0E5A"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5B0E5A">
        <w:trPr>
          <w:trHeight w:val="2450"/>
        </w:trPr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D3A36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37" style="position:absolute;left:0;text-align:left;margin-left:139.6pt;margin-top:68.8pt;width:8.5pt;height:8.5pt;z-index:251700224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36" type="#_x0000_t75" style="width:233.25pt;height:122.25pt;mso-position-horizontal-relative:char;mso-position-vertical-relative:line" fillcolor="#bbe0e3">
                  <v:imagedata r:id="rId109" o:title="" croptop="19113f" cropbottom="20379f" cropleft=".25" cropright="27090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671401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 1</w:t>
      </w:r>
      <w:r>
        <w:rPr>
          <w:rFonts w:ascii="Times New Roman" w:hAnsi="Times New Roman"/>
          <w:b/>
          <w:sz w:val="20"/>
          <w:szCs w:val="20"/>
        </w:rPr>
        <w:t>13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ул. Худайбердина,   между домами   № 122 и  122а</w:t>
      </w:r>
      <w:r w:rsidRPr="006D3A36">
        <w:rPr>
          <w:rFonts w:ascii="Times New Roman" w:hAnsi="Times New Roman"/>
          <w:sz w:val="20"/>
          <w:szCs w:val="20"/>
        </w:rPr>
        <w:t xml:space="preserve"> 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5B0E5A"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5B0E5A">
        <w:trPr>
          <w:trHeight w:val="2319"/>
        </w:trPr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D3A36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>
              <w:rPr>
                <w:rFonts w:ascii="Times New Roman" w:hAnsi="Times New Roman"/>
                <w:sz w:val="20"/>
                <w:szCs w:val="20"/>
              </w:rPr>
              <w:t>13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38" style="position:absolute;left:0;text-align:left;margin-left:139.6pt;margin-top:70.85pt;width:8.5pt;height:8.5pt;z-index:251701248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37" type="#_x0000_t75" style="width:4in;height:105.75pt;mso-position-horizontal-relative:char;mso-position-vertical-relative:line" fillcolor="#bbe0e3">
                  <v:imagedata r:id="rId110" o:title="" croptop="20379f" cropbottom="31538f" cropleft="24900f" cropright="26705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7F12DF">
      <w:pPr>
        <w:spacing w:after="0" w:line="240" w:lineRule="auto"/>
        <w:jc w:val="both"/>
        <w:rPr>
          <w:sz w:val="20"/>
          <w:szCs w:val="20"/>
          <w:lang w:val="en-US"/>
        </w:rPr>
      </w:pPr>
    </w:p>
    <w:p w:rsidR="00412DB9" w:rsidRPr="006D3A36" w:rsidRDefault="00412DB9" w:rsidP="00671401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671401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 1</w:t>
      </w:r>
      <w:r>
        <w:rPr>
          <w:rFonts w:ascii="Times New Roman" w:hAnsi="Times New Roman"/>
          <w:b/>
          <w:sz w:val="20"/>
          <w:szCs w:val="20"/>
        </w:rPr>
        <w:t>14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ул. Худайбердина, между жилыми домами № 134 и пр.Ленина,44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5B0E5A"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5B0E5A">
        <w:trPr>
          <w:trHeight w:val="2653"/>
        </w:trPr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D3A36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39" style="position:absolute;left:0;text-align:left;margin-left:139.6pt;margin-top:79pt;width:8.5pt;height:8.5pt;z-index:251702272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38" type="#_x0000_t75" style="width:289.5pt;height:121.5pt;mso-position-horizontal-relative:char;mso-position-vertical-relative:line" fillcolor="#bbe0e3">
                  <v:imagedata r:id="rId111" o:title="" croptop="14921f" cropbottom="35062f" cropleft="14445f" cropright=".5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671401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 1</w:t>
      </w:r>
      <w:r>
        <w:rPr>
          <w:rFonts w:ascii="Times New Roman" w:hAnsi="Times New Roman"/>
          <w:b/>
          <w:sz w:val="20"/>
          <w:szCs w:val="20"/>
        </w:rPr>
        <w:t>15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ул. Худайбердина,  № 146  возле магазина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5B0E5A"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5B0E5A">
        <w:trPr>
          <w:trHeight w:val="2378"/>
        </w:trPr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D3A36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>
              <w:rPr>
                <w:rFonts w:ascii="Times New Roman" w:hAnsi="Times New Roman"/>
                <w:sz w:val="20"/>
                <w:szCs w:val="20"/>
              </w:rPr>
              <w:t>15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40" style="position:absolute;left:0;text-align:left;margin-left:139.6pt;margin-top:47.65pt;width:8.5pt;height:8.5pt;z-index:251703296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39" type="#_x0000_t75" style="width:4in;height:113.25pt;mso-position-horizontal-relative:char;mso-position-vertical-relative:line" fillcolor="#bbe0e3">
                  <v:imagedata r:id="rId112" o:title="" croptop="23232f" cropbottom="31546f" cropleft="27347f" cropright="24252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9B44E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 1</w:t>
      </w:r>
      <w:r>
        <w:rPr>
          <w:rFonts w:ascii="Times New Roman" w:hAnsi="Times New Roman"/>
          <w:b/>
          <w:sz w:val="20"/>
          <w:szCs w:val="20"/>
        </w:rPr>
        <w:t>16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ул. Худайбердина,  между жилыми домами  № 152 и № 158</w:t>
      </w:r>
      <w:r w:rsidRPr="006D3A36">
        <w:rPr>
          <w:rFonts w:ascii="Times New Roman" w:hAnsi="Times New Roman"/>
          <w:sz w:val="20"/>
          <w:szCs w:val="20"/>
        </w:rPr>
        <w:t xml:space="preserve">      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5B0E5A"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5B0E5A">
        <w:trPr>
          <w:trHeight w:val="2499"/>
        </w:trPr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D3A36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41" style="position:absolute;left:0;text-align:left;margin-left:148.6pt;margin-top:70.25pt;width:8.5pt;height:8.5pt;z-index:251704320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40" type="#_x0000_t75" style="width:4in;height:121.5pt;mso-position-horizontal-relative:char;mso-position-vertical-relative:line" fillcolor="#bbe0e3">
                  <v:imagedata r:id="rId113" o:title="" croptop="23438f" cropbottom="31028f" cropleft="28125f" cropright="23478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9B44EC">
      <w:pPr>
        <w:spacing w:after="0" w:line="240" w:lineRule="auto"/>
        <w:rPr>
          <w:rFonts w:ascii="Times New Roman" w:hAnsi="Times New Roman"/>
          <w:b/>
          <w:sz w:val="20"/>
          <w:szCs w:val="20"/>
          <w:lang w:val="en-US"/>
        </w:rPr>
      </w:pPr>
    </w:p>
    <w:p w:rsidR="00412DB9" w:rsidRPr="006D3A36" w:rsidRDefault="00412DB9" w:rsidP="009B44E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 1</w:t>
      </w:r>
      <w:r>
        <w:rPr>
          <w:rFonts w:ascii="Times New Roman" w:hAnsi="Times New Roman"/>
          <w:b/>
          <w:sz w:val="20"/>
          <w:szCs w:val="20"/>
        </w:rPr>
        <w:t>17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ул. Худайбердина, между жилыми домами № 158 и №170Б</w:t>
      </w:r>
      <w:r w:rsidRPr="006D3A36">
        <w:rPr>
          <w:rFonts w:ascii="Times New Roman" w:hAnsi="Times New Roman"/>
          <w:sz w:val="20"/>
          <w:szCs w:val="20"/>
        </w:rPr>
        <w:t xml:space="preserve">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B7361D"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B7361D">
        <w:trPr>
          <w:trHeight w:val="2474"/>
        </w:trPr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D3A36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42" style="position:absolute;left:0;text-align:left;margin-left:130.6pt;margin-top:70pt;width:8.5pt;height:8.5pt;z-index:251705344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41" type="#_x0000_t75" style="width:275.25pt;height:122.25pt;mso-position-horizontal-relative:char;mso-position-vertical-relative:line" fillcolor="#bbe0e3">
                  <v:imagedata r:id="rId114" o:title="" croptop="21626f" cropbottom="29584f" cropleft="25164f" cropright="22238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9B44E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118</w:t>
      </w:r>
      <w:r w:rsidRPr="006D3A36">
        <w:rPr>
          <w:rFonts w:ascii="Times New Roman" w:hAnsi="Times New Roman"/>
          <w:b/>
          <w:sz w:val="20"/>
          <w:szCs w:val="20"/>
        </w:rPr>
        <w:t xml:space="preserve">Республика Башкортостан, ул.  Худайбердина,   между жилыми домами  № 192 и № 178 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B7361D"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B7361D">
        <w:trPr>
          <w:trHeight w:val="2407"/>
        </w:trPr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D3A36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>
              <w:rPr>
                <w:rFonts w:ascii="Times New Roman" w:hAnsi="Times New Roman"/>
                <w:sz w:val="20"/>
                <w:szCs w:val="20"/>
              </w:rPr>
              <w:t>18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43" style="position:absolute;left:0;text-align:left;margin-left:112.6pt;margin-top:67.15pt;width:8.5pt;height:8.5pt;z-index:251706368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42" type="#_x0000_t75" style="width:289.5pt;height:121.5pt;mso-position-horizontal-relative:char;mso-position-vertical-relative:line" fillcolor="#bbe0e3">
                  <v:imagedata r:id="rId115" o:title="" croptop="24053f" cropbottom="26837f" cropleft="29156f" cropright="17283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9B44E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 1</w:t>
      </w:r>
      <w:r>
        <w:rPr>
          <w:rFonts w:ascii="Times New Roman" w:hAnsi="Times New Roman"/>
          <w:b/>
          <w:sz w:val="20"/>
          <w:szCs w:val="20"/>
        </w:rPr>
        <w:t>19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ул. Худайбердина,202а возле торгово-офисного комплекса</w:t>
      </w:r>
      <w:r w:rsidRPr="006D3A36">
        <w:rPr>
          <w:rFonts w:ascii="Times New Roman" w:hAnsi="Times New Roman"/>
          <w:sz w:val="20"/>
          <w:szCs w:val="20"/>
        </w:rPr>
        <w:t xml:space="preserve"> 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B7361D"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B7361D">
        <w:trPr>
          <w:trHeight w:val="2319"/>
        </w:trPr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D3A36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>
              <w:rPr>
                <w:rFonts w:ascii="Times New Roman" w:hAnsi="Times New Roman"/>
                <w:sz w:val="20"/>
                <w:szCs w:val="20"/>
              </w:rPr>
              <w:t>19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44" style="position:absolute;left:0;text-align:left;margin-left:58.6pt;margin-top:67.55pt;width:8.5pt;height:8.5pt;z-index:251707392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43" type="#_x0000_t75" style="width:289.5pt;height:113.25pt;mso-position-horizontal-relative:char;mso-position-vertical-relative:line" fillcolor="#bbe0e3">
                  <v:imagedata r:id="rId116" o:title="" croptop="22880f" cropbottom="31441f" cropleft="40511f" cropright="10576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D36A1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Default="00412DB9" w:rsidP="00D36A1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D36A1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D36A1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 1</w:t>
      </w:r>
      <w:r>
        <w:rPr>
          <w:rFonts w:ascii="Times New Roman" w:hAnsi="Times New Roman"/>
          <w:b/>
          <w:sz w:val="20"/>
          <w:szCs w:val="20"/>
        </w:rPr>
        <w:t>20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ул. Худайбердина, за остановкой общественного транспорта   «Автовокзал»</w:t>
      </w:r>
      <w:r w:rsidRPr="006D3A36">
        <w:rPr>
          <w:rFonts w:ascii="Times New Roman" w:hAnsi="Times New Roman"/>
          <w:sz w:val="20"/>
          <w:szCs w:val="20"/>
        </w:rPr>
        <w:t xml:space="preserve">   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B7361D"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B7361D">
        <w:trPr>
          <w:trHeight w:val="2653"/>
        </w:trPr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D3A36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45" style="position:absolute;left:0;text-align:left;margin-left:22.6pt;margin-top:29.65pt;width:8.5pt;height:8.5pt;z-index:251708416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44" type="#_x0000_t75" style="width:273.75pt;height:129.75pt;mso-position-horizontal-relative:char;mso-position-vertical-relative:line" fillcolor="#bbe0e3">
                  <v:imagedata r:id="rId117" o:title="" croptop="38432f" cropbottom="8015f" cropleft="39994f" cropright="9802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61</w:t>
            </w:r>
            <w:r>
              <w:rPr>
                <w:rFonts w:ascii="Times New Roman" w:hAnsi="Times New Roman"/>
                <w:sz w:val="20"/>
                <w:szCs w:val="20"/>
              </w:rPr>
              <w:t>69,63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D36A1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 1</w:t>
      </w:r>
      <w:r>
        <w:rPr>
          <w:rFonts w:ascii="Times New Roman" w:hAnsi="Times New Roman"/>
          <w:b/>
          <w:sz w:val="20"/>
          <w:szCs w:val="20"/>
        </w:rPr>
        <w:t>21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ул. К.Цеткин, 14  между магазином и почтовым отделением</w:t>
      </w:r>
      <w:r w:rsidRPr="006D3A36">
        <w:rPr>
          <w:rFonts w:ascii="Times New Roman" w:hAnsi="Times New Roman"/>
          <w:sz w:val="20"/>
          <w:szCs w:val="20"/>
        </w:rPr>
        <w:t xml:space="preserve">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B7361D"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B7361D">
        <w:trPr>
          <w:trHeight w:val="2240"/>
        </w:trPr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D3A36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46" style="position:absolute;left:0;text-align:left;margin-left:202.6pt;margin-top:76.25pt;width:8.5pt;height:8.5pt;z-index:251709440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45" type="#_x0000_t75" style="width:244.5pt;height:114pt;mso-position-horizontal-relative:char;mso-position-vertical-relative:line" fillcolor="#bbe0e3">
                  <v:imagedata r:id="rId118" o:title="" croptop="30947f" cropbottom="24684f" cropleft="33007f" cropright="24771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руб.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E1101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 1</w:t>
      </w:r>
      <w:r>
        <w:rPr>
          <w:rFonts w:ascii="Times New Roman" w:hAnsi="Times New Roman"/>
          <w:b/>
          <w:sz w:val="20"/>
          <w:szCs w:val="20"/>
        </w:rPr>
        <w:t>22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ул. Чехова, 1а,  возле магазина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B7361D"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B7361D">
        <w:trPr>
          <w:trHeight w:val="2499"/>
        </w:trPr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D3A36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>
              <w:rPr>
                <w:rFonts w:ascii="Times New Roman" w:hAnsi="Times New Roman"/>
                <w:sz w:val="20"/>
                <w:szCs w:val="20"/>
              </w:rPr>
              <w:t>22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47" style="position:absolute;left:0;text-align:left;margin-left:58.6pt;margin-top:74.15pt;width:8.5pt;height:8.5pt;z-index:251710464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46" type="#_x0000_t75" style="width:289.5pt;height:121.5pt;mso-position-horizontal-relative:char;mso-position-vertical-relative:line" fillcolor="#bbe0e3">
                  <v:imagedata r:id="rId119" o:title="" croptop="34144f" cropbottom="13497f" cropleft="31220f" cropright="12385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Default="00412DB9" w:rsidP="00E1101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E1101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E1101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 1</w:t>
      </w:r>
      <w:r>
        <w:rPr>
          <w:rFonts w:ascii="Times New Roman" w:hAnsi="Times New Roman"/>
          <w:b/>
          <w:sz w:val="20"/>
          <w:szCs w:val="20"/>
        </w:rPr>
        <w:t>23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ул. Шафиева, возле магазина, расположенного в доме № 5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B7361D"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B7361D">
        <w:trPr>
          <w:trHeight w:val="2653"/>
        </w:trPr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D3A36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>
              <w:rPr>
                <w:rFonts w:ascii="Times New Roman" w:hAnsi="Times New Roman"/>
                <w:sz w:val="20"/>
                <w:szCs w:val="20"/>
              </w:rPr>
              <w:t>23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48" style="position:absolute;left:0;text-align:left;margin-left:148.6pt;margin-top:88pt;width:8.5pt;height:8.5pt;z-index:251711488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47" type="#_x0000_t75" style="width:289.5pt;height:129.75pt;mso-position-horizontal-relative:char;mso-position-vertical-relative:line" fillcolor="#bbe0e3">
                  <v:imagedata r:id="rId120" o:title="" croptop="28281f" cropbottom="25890f" cropleft="22447f" cropright="29930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555</w:t>
            </w:r>
            <w:r>
              <w:rPr>
                <w:rFonts w:ascii="Times New Roman" w:hAnsi="Times New Roman"/>
                <w:sz w:val="20"/>
                <w:szCs w:val="20"/>
              </w:rPr>
              <w:t>2,67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E1101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 1</w:t>
      </w:r>
      <w:r>
        <w:rPr>
          <w:rFonts w:ascii="Times New Roman" w:hAnsi="Times New Roman"/>
          <w:b/>
          <w:sz w:val="20"/>
          <w:szCs w:val="20"/>
        </w:rPr>
        <w:t>24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ул. Шафиева, напротив жилого дома  №  15 со стороны проезжей части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B7361D"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B7361D">
        <w:trPr>
          <w:trHeight w:val="2378"/>
        </w:trPr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D3A36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>
              <w:rPr>
                <w:rFonts w:ascii="Times New Roman" w:hAnsi="Times New Roman"/>
                <w:sz w:val="20"/>
                <w:szCs w:val="20"/>
              </w:rPr>
              <w:t>24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49" style="position:absolute;left:0;text-align:left;margin-left:211.6pt;margin-top:56.65pt;width:8.5pt;height:8.5pt;z-index:251720704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48" type="#_x0000_t75" style="width:246pt;height:114pt;mso-position-horizontal-relative:char;mso-position-vertical-relative:line" fillcolor="#bbe0e3">
                  <v:imagedata r:id="rId121" o:title="" croptop="18093f" cropbottom="30939f" cropleft="29488f" cropright="24509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167A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555</w:t>
            </w:r>
            <w:r>
              <w:rPr>
                <w:rFonts w:ascii="Times New Roman" w:hAnsi="Times New Roman"/>
                <w:sz w:val="20"/>
                <w:szCs w:val="20"/>
              </w:rPr>
              <w:t>2,67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E1101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 1</w:t>
      </w:r>
      <w:r>
        <w:rPr>
          <w:rFonts w:ascii="Times New Roman" w:hAnsi="Times New Roman"/>
          <w:b/>
          <w:sz w:val="20"/>
          <w:szCs w:val="20"/>
        </w:rPr>
        <w:t>25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ул. Шафиева,  возле магазина, расположенного в жилом доме № 41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B7361D"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B7361D">
        <w:trPr>
          <w:trHeight w:val="2319"/>
        </w:trPr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D3A36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50" style="position:absolute;left:0;text-align:left;margin-left:166.6pt;margin-top:60.25pt;width:8.5pt;height:8.5pt;z-index:251721728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49" type="#_x0000_t75" style="width:230.25pt;height:121.5pt;mso-position-horizontal-relative:char;mso-position-vertical-relative:line" fillcolor="#bbe0e3">
                  <v:imagedata r:id="rId122" o:title="" croptop="13958f" cropbottom="38513f" cropleft="41323f" cropright="14031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167A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555</w:t>
            </w:r>
            <w:r>
              <w:rPr>
                <w:rFonts w:ascii="Times New Roman" w:hAnsi="Times New Roman"/>
                <w:sz w:val="20"/>
                <w:szCs w:val="20"/>
              </w:rPr>
              <w:t>2,67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E1101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E1101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412DB9" w:rsidRPr="006D3A36" w:rsidRDefault="00412DB9" w:rsidP="00E1101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 1</w:t>
      </w:r>
      <w:r>
        <w:rPr>
          <w:rFonts w:ascii="Times New Roman" w:hAnsi="Times New Roman"/>
          <w:b/>
          <w:sz w:val="20"/>
          <w:szCs w:val="20"/>
        </w:rPr>
        <w:t>26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ул. Якутова, 9 б возле магазина, расположенного в жилом  доме № 9 б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412DB9" w:rsidRPr="006D3A36" w:rsidTr="00B7361D"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412DB9" w:rsidRPr="006D3A36" w:rsidTr="00B7361D">
        <w:trPr>
          <w:trHeight w:val="2789"/>
        </w:trPr>
        <w:tc>
          <w:tcPr>
            <w:tcW w:w="808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D3A36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>
              <w:rPr>
                <w:rFonts w:ascii="Times New Roman" w:hAnsi="Times New Roman"/>
                <w:sz w:val="20"/>
                <w:szCs w:val="20"/>
              </w:rPr>
              <w:t>26</w:t>
            </w:r>
          </w:p>
        </w:tc>
        <w:tc>
          <w:tcPr>
            <w:tcW w:w="4880" w:type="dxa"/>
          </w:tcPr>
          <w:p w:rsidR="00412DB9" w:rsidRPr="006D3A36" w:rsidRDefault="00412DB9" w:rsidP="00537285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151" style="position:absolute;left:0;text-align:left;margin-left:103.6pt;margin-top:40.5pt;width:8.5pt;height:8.5pt;z-index:251712512;mso-position-horizontal-relative:text;mso-position-vertical-relative:text" fillcolor="black"/>
              </w:pict>
            </w:r>
            <w:r w:rsidRPr="00FB323A">
              <w:rPr>
                <w:rFonts w:ascii="Times New Roman" w:hAnsi="Times New Roman"/>
                <w:sz w:val="20"/>
                <w:szCs w:val="20"/>
              </w:rPr>
              <w:pict>
                <v:shape id="_x0000_i1150" type="#_x0000_t75" style="width:259.5pt;height:138pt;mso-position-horizontal-relative:char;mso-position-vertical-relative:line" fillcolor="#bbe0e3">
                  <v:imagedata r:id="rId123" o:title="" croptop="36510f" cropbottom="16253f" cropleft="47038f" cropright="8512f"/>
                </v:shape>
              </w:pict>
            </w:r>
          </w:p>
        </w:tc>
        <w:tc>
          <w:tcPr>
            <w:tcW w:w="2257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передвижная квасная  емкость</w:t>
            </w:r>
          </w:p>
        </w:tc>
        <w:tc>
          <w:tcPr>
            <w:tcW w:w="2243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розничная торговля  квасом в розлив</w:t>
            </w:r>
          </w:p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412DB9" w:rsidRPr="006D3A36" w:rsidRDefault="00412DB9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3393</w:t>
            </w:r>
            <w:r>
              <w:rPr>
                <w:rFonts w:ascii="Times New Roman" w:hAnsi="Times New Roman"/>
                <w:sz w:val="20"/>
                <w:szCs w:val="20"/>
              </w:rPr>
              <w:t>,30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 руб.</w:t>
            </w:r>
          </w:p>
        </w:tc>
        <w:tc>
          <w:tcPr>
            <w:tcW w:w="1690" w:type="dxa"/>
          </w:tcPr>
          <w:p w:rsidR="00412DB9" w:rsidRPr="006D3A36" w:rsidRDefault="00412DB9" w:rsidP="005372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    15.04.2019           по  15.09.2019</w:t>
            </w:r>
          </w:p>
        </w:tc>
      </w:tr>
    </w:tbl>
    <w:p w:rsidR="00412DB9" w:rsidRPr="006D3A36" w:rsidRDefault="00412DB9" w:rsidP="00737C80">
      <w:pPr>
        <w:spacing w:after="0" w:line="240" w:lineRule="auto"/>
        <w:jc w:val="both"/>
        <w:rPr>
          <w:sz w:val="20"/>
          <w:szCs w:val="20"/>
          <w:lang w:val="en-US"/>
        </w:rPr>
      </w:pPr>
    </w:p>
    <w:sectPr w:rsidR="00412DB9" w:rsidRPr="006D3A36" w:rsidSect="00270EAC">
      <w:pgSz w:w="16838" w:h="11906" w:orient="landscape"/>
      <w:pgMar w:top="567" w:right="567" w:bottom="567" w:left="102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Segoe UI">
    <w:panose1 w:val="020B0502040204020203"/>
    <w:charset w:val="CC"/>
    <w:family w:val="swiss"/>
    <w:pitch w:val="variable"/>
    <w:sig w:usb0="E00022FF" w:usb1="C000205B" w:usb2="00000009" w:usb3="00000000" w:csb0="000001D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C2A254F"/>
    <w:multiLevelType w:val="hybridMultilevel"/>
    <w:tmpl w:val="54CEF4F0"/>
    <w:lvl w:ilvl="0" w:tplc="7F0A24E8">
      <w:start w:val="1"/>
      <w:numFmt w:val="decimal"/>
      <w:lvlText w:val="%1."/>
      <w:lvlJc w:val="left"/>
      <w:pPr>
        <w:ind w:left="106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abstractNum w:abstractNumId="1">
    <w:nsid w:val="62DF43CA"/>
    <w:multiLevelType w:val="multilevel"/>
    <w:tmpl w:val="82C08550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cs="Times New Roman" w:hint="default"/>
      </w:rPr>
    </w:lvl>
  </w:abstractNum>
  <w:abstractNum w:abstractNumId="2">
    <w:nsid w:val="75C1373B"/>
    <w:multiLevelType w:val="multilevel"/>
    <w:tmpl w:val="EBC0CCE4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3"/>
      <w:numFmt w:val="decimal"/>
      <w:isLgl/>
      <w:lvlText w:val="%1.%2."/>
      <w:lvlJc w:val="left"/>
      <w:pPr>
        <w:ind w:left="1425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7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475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2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525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23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575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280" w:hanging="2160"/>
      </w:pPr>
      <w:rPr>
        <w:rFonts w:cs="Times New Roman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75274"/>
    <w:rsid w:val="00003960"/>
    <w:rsid w:val="0000397F"/>
    <w:rsid w:val="00010D8A"/>
    <w:rsid w:val="000204C3"/>
    <w:rsid w:val="00025E9C"/>
    <w:rsid w:val="000275B2"/>
    <w:rsid w:val="00027CF9"/>
    <w:rsid w:val="000321AA"/>
    <w:rsid w:val="00032649"/>
    <w:rsid w:val="00033C1D"/>
    <w:rsid w:val="000358C7"/>
    <w:rsid w:val="000374E0"/>
    <w:rsid w:val="0004396C"/>
    <w:rsid w:val="00047F5B"/>
    <w:rsid w:val="00053DA0"/>
    <w:rsid w:val="0005630C"/>
    <w:rsid w:val="0005738A"/>
    <w:rsid w:val="000656F4"/>
    <w:rsid w:val="00067E45"/>
    <w:rsid w:val="00071D10"/>
    <w:rsid w:val="000810B2"/>
    <w:rsid w:val="00082C39"/>
    <w:rsid w:val="000875C9"/>
    <w:rsid w:val="00097AF3"/>
    <w:rsid w:val="000A4DD5"/>
    <w:rsid w:val="000B4F35"/>
    <w:rsid w:val="000C4EA8"/>
    <w:rsid w:val="000D3956"/>
    <w:rsid w:val="000D7114"/>
    <w:rsid w:val="000E7F2D"/>
    <w:rsid w:val="000F024E"/>
    <w:rsid w:val="000F52AA"/>
    <w:rsid w:val="00101369"/>
    <w:rsid w:val="00104D82"/>
    <w:rsid w:val="001117AB"/>
    <w:rsid w:val="001118A1"/>
    <w:rsid w:val="00112399"/>
    <w:rsid w:val="00112ED3"/>
    <w:rsid w:val="00113B92"/>
    <w:rsid w:val="001331B3"/>
    <w:rsid w:val="00135E3D"/>
    <w:rsid w:val="00137704"/>
    <w:rsid w:val="001403A5"/>
    <w:rsid w:val="00150086"/>
    <w:rsid w:val="001519E3"/>
    <w:rsid w:val="00153125"/>
    <w:rsid w:val="00155E5D"/>
    <w:rsid w:val="00156A13"/>
    <w:rsid w:val="0016440B"/>
    <w:rsid w:val="00167A52"/>
    <w:rsid w:val="001801AD"/>
    <w:rsid w:val="00187386"/>
    <w:rsid w:val="00190A1C"/>
    <w:rsid w:val="00194CCE"/>
    <w:rsid w:val="001A341C"/>
    <w:rsid w:val="001A7195"/>
    <w:rsid w:val="001B3676"/>
    <w:rsid w:val="001B49C0"/>
    <w:rsid w:val="001C7C79"/>
    <w:rsid w:val="001D22A1"/>
    <w:rsid w:val="001D63F6"/>
    <w:rsid w:val="001D7484"/>
    <w:rsid w:val="001E0EAD"/>
    <w:rsid w:val="001F00AC"/>
    <w:rsid w:val="001F36A6"/>
    <w:rsid w:val="001F3FC8"/>
    <w:rsid w:val="001F4FE5"/>
    <w:rsid w:val="001F7E0C"/>
    <w:rsid w:val="002002B7"/>
    <w:rsid w:val="00201B3D"/>
    <w:rsid w:val="0020249E"/>
    <w:rsid w:val="00205CD2"/>
    <w:rsid w:val="002067A9"/>
    <w:rsid w:val="00217187"/>
    <w:rsid w:val="00221D61"/>
    <w:rsid w:val="0022356E"/>
    <w:rsid w:val="00224BD1"/>
    <w:rsid w:val="00224FAA"/>
    <w:rsid w:val="00225FC0"/>
    <w:rsid w:val="002312E7"/>
    <w:rsid w:val="00233809"/>
    <w:rsid w:val="00237051"/>
    <w:rsid w:val="0024016F"/>
    <w:rsid w:val="002479AD"/>
    <w:rsid w:val="002511B7"/>
    <w:rsid w:val="00253502"/>
    <w:rsid w:val="00253B94"/>
    <w:rsid w:val="002556B4"/>
    <w:rsid w:val="00257054"/>
    <w:rsid w:val="00260395"/>
    <w:rsid w:val="00266D75"/>
    <w:rsid w:val="00267CFF"/>
    <w:rsid w:val="00270EAC"/>
    <w:rsid w:val="002745DB"/>
    <w:rsid w:val="00291D93"/>
    <w:rsid w:val="00293CD3"/>
    <w:rsid w:val="002A0577"/>
    <w:rsid w:val="002A2A7C"/>
    <w:rsid w:val="002B0AEA"/>
    <w:rsid w:val="002B6293"/>
    <w:rsid w:val="002C6287"/>
    <w:rsid w:val="002D079E"/>
    <w:rsid w:val="002D579D"/>
    <w:rsid w:val="002D5C31"/>
    <w:rsid w:val="002D7277"/>
    <w:rsid w:val="002E0916"/>
    <w:rsid w:val="002E1158"/>
    <w:rsid w:val="002E2A8F"/>
    <w:rsid w:val="002E51D1"/>
    <w:rsid w:val="002E643E"/>
    <w:rsid w:val="002F1DC9"/>
    <w:rsid w:val="0031338A"/>
    <w:rsid w:val="00317A73"/>
    <w:rsid w:val="003259C4"/>
    <w:rsid w:val="003270CA"/>
    <w:rsid w:val="00344966"/>
    <w:rsid w:val="0034576F"/>
    <w:rsid w:val="00351BD5"/>
    <w:rsid w:val="00353641"/>
    <w:rsid w:val="003577C5"/>
    <w:rsid w:val="0036142B"/>
    <w:rsid w:val="0036721E"/>
    <w:rsid w:val="00367A2A"/>
    <w:rsid w:val="0039299C"/>
    <w:rsid w:val="00392E21"/>
    <w:rsid w:val="003C1278"/>
    <w:rsid w:val="003C18A5"/>
    <w:rsid w:val="003C3927"/>
    <w:rsid w:val="003D31D6"/>
    <w:rsid w:val="003D348C"/>
    <w:rsid w:val="003D36AE"/>
    <w:rsid w:val="003D434D"/>
    <w:rsid w:val="003E28B0"/>
    <w:rsid w:val="003E5B02"/>
    <w:rsid w:val="003F3A98"/>
    <w:rsid w:val="003F5A1B"/>
    <w:rsid w:val="003F5BE3"/>
    <w:rsid w:val="004117C2"/>
    <w:rsid w:val="00411B0A"/>
    <w:rsid w:val="00412DB9"/>
    <w:rsid w:val="00421D81"/>
    <w:rsid w:val="004239CA"/>
    <w:rsid w:val="00423D42"/>
    <w:rsid w:val="00423FB4"/>
    <w:rsid w:val="004302CD"/>
    <w:rsid w:val="00444FDA"/>
    <w:rsid w:val="00451909"/>
    <w:rsid w:val="00454687"/>
    <w:rsid w:val="00455068"/>
    <w:rsid w:val="00463E59"/>
    <w:rsid w:val="00472A80"/>
    <w:rsid w:val="004732E5"/>
    <w:rsid w:val="00475176"/>
    <w:rsid w:val="00475274"/>
    <w:rsid w:val="004764DF"/>
    <w:rsid w:val="00485CAD"/>
    <w:rsid w:val="00492146"/>
    <w:rsid w:val="004A14F4"/>
    <w:rsid w:val="004C16BC"/>
    <w:rsid w:val="004C2894"/>
    <w:rsid w:val="004D1DD4"/>
    <w:rsid w:val="004D1F1C"/>
    <w:rsid w:val="004D28E9"/>
    <w:rsid w:val="004D3BF9"/>
    <w:rsid w:val="004D48C3"/>
    <w:rsid w:val="004D5B21"/>
    <w:rsid w:val="004F03E3"/>
    <w:rsid w:val="004F402D"/>
    <w:rsid w:val="004F5552"/>
    <w:rsid w:val="004F7652"/>
    <w:rsid w:val="00500135"/>
    <w:rsid w:val="00520348"/>
    <w:rsid w:val="0052790F"/>
    <w:rsid w:val="0053204D"/>
    <w:rsid w:val="00536B12"/>
    <w:rsid w:val="00536D7B"/>
    <w:rsid w:val="00537285"/>
    <w:rsid w:val="00537885"/>
    <w:rsid w:val="00547DD4"/>
    <w:rsid w:val="0055189A"/>
    <w:rsid w:val="00553CFD"/>
    <w:rsid w:val="00562B9B"/>
    <w:rsid w:val="005645FF"/>
    <w:rsid w:val="0057333E"/>
    <w:rsid w:val="005752BB"/>
    <w:rsid w:val="00577D0D"/>
    <w:rsid w:val="00577E6C"/>
    <w:rsid w:val="00582050"/>
    <w:rsid w:val="00584CD5"/>
    <w:rsid w:val="0059226C"/>
    <w:rsid w:val="0059258A"/>
    <w:rsid w:val="005B0E5A"/>
    <w:rsid w:val="005C1810"/>
    <w:rsid w:val="005C5E06"/>
    <w:rsid w:val="005D0DF8"/>
    <w:rsid w:val="005F5DE5"/>
    <w:rsid w:val="0060128F"/>
    <w:rsid w:val="00602A7B"/>
    <w:rsid w:val="00613074"/>
    <w:rsid w:val="00615D34"/>
    <w:rsid w:val="00622478"/>
    <w:rsid w:val="006301D1"/>
    <w:rsid w:val="00632C1E"/>
    <w:rsid w:val="0064545F"/>
    <w:rsid w:val="00646E70"/>
    <w:rsid w:val="00647F3A"/>
    <w:rsid w:val="006533E9"/>
    <w:rsid w:val="00655D52"/>
    <w:rsid w:val="00661482"/>
    <w:rsid w:val="00662F43"/>
    <w:rsid w:val="00670411"/>
    <w:rsid w:val="00671401"/>
    <w:rsid w:val="006728F2"/>
    <w:rsid w:val="006765DF"/>
    <w:rsid w:val="0067799C"/>
    <w:rsid w:val="006806B7"/>
    <w:rsid w:val="00684624"/>
    <w:rsid w:val="00693814"/>
    <w:rsid w:val="00695609"/>
    <w:rsid w:val="006A02B1"/>
    <w:rsid w:val="006A1CFF"/>
    <w:rsid w:val="006A642F"/>
    <w:rsid w:val="006A67C3"/>
    <w:rsid w:val="006A6F75"/>
    <w:rsid w:val="006A777D"/>
    <w:rsid w:val="006C16DD"/>
    <w:rsid w:val="006C30B6"/>
    <w:rsid w:val="006C3C61"/>
    <w:rsid w:val="006C60FF"/>
    <w:rsid w:val="006C6922"/>
    <w:rsid w:val="006D2AFD"/>
    <w:rsid w:val="006D3A36"/>
    <w:rsid w:val="006D3A8C"/>
    <w:rsid w:val="006D5058"/>
    <w:rsid w:val="006E1B8E"/>
    <w:rsid w:val="006E29A3"/>
    <w:rsid w:val="006E7544"/>
    <w:rsid w:val="006E75B5"/>
    <w:rsid w:val="006F07D6"/>
    <w:rsid w:val="006F17AD"/>
    <w:rsid w:val="006F4993"/>
    <w:rsid w:val="00713532"/>
    <w:rsid w:val="00721F2B"/>
    <w:rsid w:val="007228DF"/>
    <w:rsid w:val="007332BF"/>
    <w:rsid w:val="00733506"/>
    <w:rsid w:val="00737C80"/>
    <w:rsid w:val="0074091E"/>
    <w:rsid w:val="007421D0"/>
    <w:rsid w:val="0075033E"/>
    <w:rsid w:val="00761DB2"/>
    <w:rsid w:val="007621D9"/>
    <w:rsid w:val="00770F98"/>
    <w:rsid w:val="007715CE"/>
    <w:rsid w:val="0077675B"/>
    <w:rsid w:val="007817EB"/>
    <w:rsid w:val="00782252"/>
    <w:rsid w:val="00783189"/>
    <w:rsid w:val="007849DD"/>
    <w:rsid w:val="00787AEA"/>
    <w:rsid w:val="00795D5B"/>
    <w:rsid w:val="00797238"/>
    <w:rsid w:val="007A0D40"/>
    <w:rsid w:val="007B0CDE"/>
    <w:rsid w:val="007B3E4B"/>
    <w:rsid w:val="007B71D2"/>
    <w:rsid w:val="007C294A"/>
    <w:rsid w:val="007C2EC3"/>
    <w:rsid w:val="007C3FFB"/>
    <w:rsid w:val="007D09F3"/>
    <w:rsid w:val="007E21AB"/>
    <w:rsid w:val="007F12DF"/>
    <w:rsid w:val="007F2435"/>
    <w:rsid w:val="00802AFD"/>
    <w:rsid w:val="00806A2F"/>
    <w:rsid w:val="008077E6"/>
    <w:rsid w:val="00815D7D"/>
    <w:rsid w:val="00822306"/>
    <w:rsid w:val="00823F7B"/>
    <w:rsid w:val="00824E20"/>
    <w:rsid w:val="008255A7"/>
    <w:rsid w:val="0082567F"/>
    <w:rsid w:val="0085310C"/>
    <w:rsid w:val="008543F8"/>
    <w:rsid w:val="00871D4D"/>
    <w:rsid w:val="0087334C"/>
    <w:rsid w:val="00876428"/>
    <w:rsid w:val="008815E7"/>
    <w:rsid w:val="00883E3E"/>
    <w:rsid w:val="00885ACE"/>
    <w:rsid w:val="00891AD4"/>
    <w:rsid w:val="008927EA"/>
    <w:rsid w:val="008934B6"/>
    <w:rsid w:val="008B04F1"/>
    <w:rsid w:val="008B3070"/>
    <w:rsid w:val="008B6B04"/>
    <w:rsid w:val="008D1E02"/>
    <w:rsid w:val="008D6A5B"/>
    <w:rsid w:val="008F1015"/>
    <w:rsid w:val="008F1DF0"/>
    <w:rsid w:val="0090079E"/>
    <w:rsid w:val="009036BD"/>
    <w:rsid w:val="0090443B"/>
    <w:rsid w:val="009053BB"/>
    <w:rsid w:val="00915EC3"/>
    <w:rsid w:val="00916046"/>
    <w:rsid w:val="0093249A"/>
    <w:rsid w:val="00932D78"/>
    <w:rsid w:val="00940292"/>
    <w:rsid w:val="00940E13"/>
    <w:rsid w:val="0094119C"/>
    <w:rsid w:val="0094268D"/>
    <w:rsid w:val="009427F1"/>
    <w:rsid w:val="00944DBF"/>
    <w:rsid w:val="00947A31"/>
    <w:rsid w:val="00957B1E"/>
    <w:rsid w:val="00960EF5"/>
    <w:rsid w:val="009621CB"/>
    <w:rsid w:val="00962372"/>
    <w:rsid w:val="00971A5B"/>
    <w:rsid w:val="009754C6"/>
    <w:rsid w:val="00975798"/>
    <w:rsid w:val="00976434"/>
    <w:rsid w:val="00977B78"/>
    <w:rsid w:val="00981553"/>
    <w:rsid w:val="00986F03"/>
    <w:rsid w:val="0099282A"/>
    <w:rsid w:val="009A14E5"/>
    <w:rsid w:val="009A2777"/>
    <w:rsid w:val="009B0A16"/>
    <w:rsid w:val="009B2F33"/>
    <w:rsid w:val="009B44EC"/>
    <w:rsid w:val="009B7BE3"/>
    <w:rsid w:val="009C12C4"/>
    <w:rsid w:val="009D2D6A"/>
    <w:rsid w:val="009D52B6"/>
    <w:rsid w:val="009E54DE"/>
    <w:rsid w:val="009E77B3"/>
    <w:rsid w:val="009E7CCD"/>
    <w:rsid w:val="009E7DFB"/>
    <w:rsid w:val="009F5A55"/>
    <w:rsid w:val="00A01F0E"/>
    <w:rsid w:val="00A236F9"/>
    <w:rsid w:val="00A34CA7"/>
    <w:rsid w:val="00A3619C"/>
    <w:rsid w:val="00A36F1D"/>
    <w:rsid w:val="00A417EE"/>
    <w:rsid w:val="00A62E17"/>
    <w:rsid w:val="00A640EA"/>
    <w:rsid w:val="00A7589C"/>
    <w:rsid w:val="00A8275D"/>
    <w:rsid w:val="00AA1313"/>
    <w:rsid w:val="00AA2275"/>
    <w:rsid w:val="00AA281E"/>
    <w:rsid w:val="00AA67E8"/>
    <w:rsid w:val="00AB6DC9"/>
    <w:rsid w:val="00AC22E5"/>
    <w:rsid w:val="00AC7EE7"/>
    <w:rsid w:val="00AD1526"/>
    <w:rsid w:val="00AD29F7"/>
    <w:rsid w:val="00AD532E"/>
    <w:rsid w:val="00AD7D23"/>
    <w:rsid w:val="00AE2AE7"/>
    <w:rsid w:val="00AF05BA"/>
    <w:rsid w:val="00AF3C6B"/>
    <w:rsid w:val="00AF3D32"/>
    <w:rsid w:val="00AF6DEF"/>
    <w:rsid w:val="00B00F18"/>
    <w:rsid w:val="00B021F0"/>
    <w:rsid w:val="00B04369"/>
    <w:rsid w:val="00B13D13"/>
    <w:rsid w:val="00B162CB"/>
    <w:rsid w:val="00B209D7"/>
    <w:rsid w:val="00B24239"/>
    <w:rsid w:val="00B2562A"/>
    <w:rsid w:val="00B257E1"/>
    <w:rsid w:val="00B37A95"/>
    <w:rsid w:val="00B43964"/>
    <w:rsid w:val="00B5160D"/>
    <w:rsid w:val="00B52CC4"/>
    <w:rsid w:val="00B6455F"/>
    <w:rsid w:val="00B7361D"/>
    <w:rsid w:val="00B836E6"/>
    <w:rsid w:val="00B836F4"/>
    <w:rsid w:val="00B85888"/>
    <w:rsid w:val="00B92D54"/>
    <w:rsid w:val="00B93BD1"/>
    <w:rsid w:val="00B97C07"/>
    <w:rsid w:val="00BA580E"/>
    <w:rsid w:val="00BA7510"/>
    <w:rsid w:val="00BB1125"/>
    <w:rsid w:val="00BB4A89"/>
    <w:rsid w:val="00BB7179"/>
    <w:rsid w:val="00BC1C97"/>
    <w:rsid w:val="00BD6697"/>
    <w:rsid w:val="00BE0713"/>
    <w:rsid w:val="00BE2924"/>
    <w:rsid w:val="00BE62B6"/>
    <w:rsid w:val="00BF28BB"/>
    <w:rsid w:val="00BF5030"/>
    <w:rsid w:val="00BF6445"/>
    <w:rsid w:val="00C024DF"/>
    <w:rsid w:val="00C12196"/>
    <w:rsid w:val="00C12B36"/>
    <w:rsid w:val="00C13807"/>
    <w:rsid w:val="00C13C46"/>
    <w:rsid w:val="00C2344C"/>
    <w:rsid w:val="00C23BBD"/>
    <w:rsid w:val="00C25C0E"/>
    <w:rsid w:val="00C33651"/>
    <w:rsid w:val="00C5128C"/>
    <w:rsid w:val="00C55727"/>
    <w:rsid w:val="00C61CFF"/>
    <w:rsid w:val="00C64C2B"/>
    <w:rsid w:val="00C70EE2"/>
    <w:rsid w:val="00C72E9B"/>
    <w:rsid w:val="00C73F69"/>
    <w:rsid w:val="00C77773"/>
    <w:rsid w:val="00C8350E"/>
    <w:rsid w:val="00C865AE"/>
    <w:rsid w:val="00C937A6"/>
    <w:rsid w:val="00C93DB7"/>
    <w:rsid w:val="00C96185"/>
    <w:rsid w:val="00C9792E"/>
    <w:rsid w:val="00C97CFD"/>
    <w:rsid w:val="00CA0D32"/>
    <w:rsid w:val="00CB3E00"/>
    <w:rsid w:val="00CB5880"/>
    <w:rsid w:val="00CB6AC2"/>
    <w:rsid w:val="00CC334F"/>
    <w:rsid w:val="00CD283C"/>
    <w:rsid w:val="00CE2268"/>
    <w:rsid w:val="00CE3196"/>
    <w:rsid w:val="00CE519E"/>
    <w:rsid w:val="00CE5D61"/>
    <w:rsid w:val="00CE7C05"/>
    <w:rsid w:val="00D01FBB"/>
    <w:rsid w:val="00D07AFA"/>
    <w:rsid w:val="00D10F7A"/>
    <w:rsid w:val="00D20930"/>
    <w:rsid w:val="00D234C6"/>
    <w:rsid w:val="00D23CAF"/>
    <w:rsid w:val="00D24187"/>
    <w:rsid w:val="00D32CEB"/>
    <w:rsid w:val="00D33625"/>
    <w:rsid w:val="00D36A1B"/>
    <w:rsid w:val="00D5358B"/>
    <w:rsid w:val="00D538A5"/>
    <w:rsid w:val="00D53CFC"/>
    <w:rsid w:val="00D546EE"/>
    <w:rsid w:val="00D556A7"/>
    <w:rsid w:val="00D563A5"/>
    <w:rsid w:val="00D57664"/>
    <w:rsid w:val="00D577E9"/>
    <w:rsid w:val="00D7340E"/>
    <w:rsid w:val="00D80F25"/>
    <w:rsid w:val="00D93142"/>
    <w:rsid w:val="00D9442A"/>
    <w:rsid w:val="00D96D02"/>
    <w:rsid w:val="00D97337"/>
    <w:rsid w:val="00DB4620"/>
    <w:rsid w:val="00DC17A8"/>
    <w:rsid w:val="00DC17F4"/>
    <w:rsid w:val="00DC29A6"/>
    <w:rsid w:val="00DC5B31"/>
    <w:rsid w:val="00DD05EA"/>
    <w:rsid w:val="00DE64E3"/>
    <w:rsid w:val="00DF099B"/>
    <w:rsid w:val="00DF1D32"/>
    <w:rsid w:val="00DF41B7"/>
    <w:rsid w:val="00DF766C"/>
    <w:rsid w:val="00E024AB"/>
    <w:rsid w:val="00E0392D"/>
    <w:rsid w:val="00E06F16"/>
    <w:rsid w:val="00E1101C"/>
    <w:rsid w:val="00E11D1D"/>
    <w:rsid w:val="00E13C8A"/>
    <w:rsid w:val="00E15D03"/>
    <w:rsid w:val="00E27B8A"/>
    <w:rsid w:val="00E32B12"/>
    <w:rsid w:val="00E3713C"/>
    <w:rsid w:val="00E42C44"/>
    <w:rsid w:val="00E4637E"/>
    <w:rsid w:val="00E5746B"/>
    <w:rsid w:val="00E6180F"/>
    <w:rsid w:val="00E648CD"/>
    <w:rsid w:val="00E80FCA"/>
    <w:rsid w:val="00E956C7"/>
    <w:rsid w:val="00E973A5"/>
    <w:rsid w:val="00EA4CC5"/>
    <w:rsid w:val="00EC6F4B"/>
    <w:rsid w:val="00EC7359"/>
    <w:rsid w:val="00EC7F0A"/>
    <w:rsid w:val="00ED4FFE"/>
    <w:rsid w:val="00ED7C38"/>
    <w:rsid w:val="00EE2F89"/>
    <w:rsid w:val="00EE426A"/>
    <w:rsid w:val="00EF0782"/>
    <w:rsid w:val="00EF3F92"/>
    <w:rsid w:val="00EF4701"/>
    <w:rsid w:val="00EF5EE3"/>
    <w:rsid w:val="00EF675F"/>
    <w:rsid w:val="00F0541E"/>
    <w:rsid w:val="00F100C0"/>
    <w:rsid w:val="00F10A8B"/>
    <w:rsid w:val="00F134D2"/>
    <w:rsid w:val="00F14F82"/>
    <w:rsid w:val="00F16398"/>
    <w:rsid w:val="00F252F2"/>
    <w:rsid w:val="00F37274"/>
    <w:rsid w:val="00F428FA"/>
    <w:rsid w:val="00F517EF"/>
    <w:rsid w:val="00F55506"/>
    <w:rsid w:val="00F614CD"/>
    <w:rsid w:val="00F62A6C"/>
    <w:rsid w:val="00F72FD0"/>
    <w:rsid w:val="00F90095"/>
    <w:rsid w:val="00F92672"/>
    <w:rsid w:val="00F93513"/>
    <w:rsid w:val="00FA02DE"/>
    <w:rsid w:val="00FA5756"/>
    <w:rsid w:val="00FB0DE7"/>
    <w:rsid w:val="00FB323A"/>
    <w:rsid w:val="00FC0623"/>
    <w:rsid w:val="00FC1DD1"/>
    <w:rsid w:val="00FC5075"/>
    <w:rsid w:val="00FC697E"/>
    <w:rsid w:val="00FD1D37"/>
    <w:rsid w:val="00FD4121"/>
    <w:rsid w:val="00FD42CD"/>
    <w:rsid w:val="00FF58B2"/>
    <w:rsid w:val="00FF702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5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55E5D"/>
    <w:pPr>
      <w:spacing w:after="200" w:line="276" w:lineRule="auto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033C1D"/>
    <w:rPr>
      <w:rFonts w:cs="Times New Roman"/>
      <w:color w:val="0000FF"/>
      <w:u w:val="single"/>
    </w:rPr>
  </w:style>
  <w:style w:type="paragraph" w:styleId="ListParagraph">
    <w:name w:val="List Paragraph"/>
    <w:basedOn w:val="Normal"/>
    <w:uiPriority w:val="99"/>
    <w:qFormat/>
    <w:rsid w:val="003D434D"/>
    <w:pPr>
      <w:ind w:left="720"/>
      <w:contextualSpacing/>
    </w:pPr>
  </w:style>
  <w:style w:type="paragraph" w:customStyle="1" w:styleId="ConsPlusNormal">
    <w:name w:val="ConsPlusNormal"/>
    <w:uiPriority w:val="99"/>
    <w:rsid w:val="002B6293"/>
    <w:pPr>
      <w:autoSpaceDE w:val="0"/>
      <w:autoSpaceDN w:val="0"/>
      <w:adjustRightInd w:val="0"/>
    </w:pPr>
    <w:rPr>
      <w:rFonts w:ascii="Times New Roman" w:hAnsi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rsid w:val="001B49C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1B49C0"/>
    <w:rPr>
      <w:rFonts w:ascii="Segoe UI" w:hAnsi="Segoe UI" w:cs="Segoe UI"/>
      <w:sz w:val="18"/>
      <w:szCs w:val="18"/>
    </w:rPr>
  </w:style>
  <w:style w:type="character" w:styleId="LineNumber">
    <w:name w:val="line number"/>
    <w:basedOn w:val="DefaultParagraphFont"/>
    <w:uiPriority w:val="99"/>
    <w:semiHidden/>
    <w:rsid w:val="00237051"/>
    <w:rPr>
      <w:rFonts w:cs="Times New Roman"/>
    </w:rPr>
  </w:style>
  <w:style w:type="paragraph" w:styleId="NoSpacing">
    <w:name w:val="No Spacing"/>
    <w:uiPriority w:val="99"/>
    <w:qFormat/>
    <w:rsid w:val="00113B92"/>
    <w:pPr>
      <w:widowControl w:val="0"/>
    </w:pPr>
    <w:rPr>
      <w:rFonts w:ascii="Courier New" w:hAnsi="Courier New" w:cs="Courier New"/>
      <w:color w:val="000000"/>
      <w:sz w:val="24"/>
      <w:szCs w:val="24"/>
    </w:rPr>
  </w:style>
  <w:style w:type="table" w:styleId="TableGrid">
    <w:name w:val="Table Grid"/>
    <w:basedOn w:val="TableNormal"/>
    <w:uiPriority w:val="99"/>
    <w:rsid w:val="00EC7F0A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rsid w:val="0064545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BodyText">
    <w:name w:val="Body Text"/>
    <w:basedOn w:val="Normal"/>
    <w:link w:val="BodyTextChar"/>
    <w:uiPriority w:val="99"/>
    <w:rsid w:val="006E7544"/>
    <w:pPr>
      <w:spacing w:after="120" w:line="240" w:lineRule="auto"/>
      <w:jc w:val="both"/>
    </w:pPr>
    <w:rPr>
      <w:rFonts w:ascii="Times New Roman" w:hAnsi="Times New Roman"/>
      <w:sz w:val="28"/>
      <w:szCs w:val="24"/>
    </w:rPr>
  </w:style>
  <w:style w:type="character" w:customStyle="1" w:styleId="BodyTextChar">
    <w:name w:val="Body Text Char"/>
    <w:basedOn w:val="DefaultParagraphFont"/>
    <w:link w:val="BodyText"/>
    <w:uiPriority w:val="99"/>
    <w:locked/>
    <w:rsid w:val="006E7544"/>
    <w:rPr>
      <w:rFonts w:ascii="Times New Roman" w:hAnsi="Times New Roman" w:cs="Times New Roman"/>
      <w:sz w:val="24"/>
      <w:szCs w:val="24"/>
    </w:rPr>
  </w:style>
  <w:style w:type="paragraph" w:styleId="BodyTextIndent">
    <w:name w:val="Body Text Indent"/>
    <w:basedOn w:val="Normal"/>
    <w:link w:val="BodyTextIndentChar"/>
    <w:uiPriority w:val="99"/>
    <w:rsid w:val="006E7544"/>
    <w:pPr>
      <w:widowControl w:val="0"/>
      <w:spacing w:after="120" w:line="240" w:lineRule="auto"/>
      <w:ind w:left="283"/>
    </w:pPr>
    <w:rPr>
      <w:rFonts w:ascii="Courier New" w:hAnsi="Courier New" w:cs="Courier New"/>
      <w:color w:val="000000"/>
      <w:sz w:val="24"/>
      <w:szCs w:val="24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6E7544"/>
    <w:rPr>
      <w:rFonts w:ascii="Courier New" w:hAnsi="Courier New" w:cs="Courier New"/>
      <w:color w:val="000000"/>
      <w:sz w:val="24"/>
      <w:szCs w:val="24"/>
    </w:rPr>
  </w:style>
  <w:style w:type="paragraph" w:customStyle="1" w:styleId="Default">
    <w:name w:val="Default"/>
    <w:uiPriority w:val="99"/>
    <w:rsid w:val="00F10A8B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styleId="Strong">
    <w:name w:val="Strong"/>
    <w:basedOn w:val="DefaultParagraphFont"/>
    <w:uiPriority w:val="99"/>
    <w:qFormat/>
    <w:locked/>
    <w:rsid w:val="00444FDA"/>
    <w:rPr>
      <w:rFonts w:cs="Times New Roman"/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211550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155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11550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16" Type="http://schemas.openxmlformats.org/officeDocument/2006/relationships/image" Target="media/image112.png"/><Relationship Id="rId124" Type="http://schemas.openxmlformats.org/officeDocument/2006/relationships/fontTable" Target="fontTable.xml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11" Type="http://schemas.openxmlformats.org/officeDocument/2006/relationships/image" Target="media/image10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theme" Target="theme/theme1.xml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4051</TotalTime>
  <Pages>43</Pages>
  <Words>8976</Words>
  <Characters>-32766</Characters>
  <Application>Microsoft Office Outlook</Application>
  <DocSecurity>0</DocSecurity>
  <Lines>0</Lines>
  <Paragraphs>0</Paragraphs>
  <ScaleCrop>false</ScaleCrop>
  <Company>Reanimator Extreme Edition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Федорова Э.Ф.</cp:lastModifiedBy>
  <cp:revision>252</cp:revision>
  <cp:lastPrinted>2019-02-19T10:54:00Z</cp:lastPrinted>
  <dcterms:created xsi:type="dcterms:W3CDTF">2018-12-27T04:45:00Z</dcterms:created>
  <dcterms:modified xsi:type="dcterms:W3CDTF">2019-02-20T04:39:00Z</dcterms:modified>
</cp:coreProperties>
</file>