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33" w:rsidRPr="006D3A36" w:rsidRDefault="00467F33" w:rsidP="00237051">
      <w:pPr>
        <w:pStyle w:val="ConsPlusNormal"/>
        <w:ind w:left="9912" w:firstLine="708"/>
        <w:jc w:val="both"/>
      </w:pPr>
      <w:r>
        <w:tab/>
      </w:r>
      <w:r w:rsidRPr="006D3A36">
        <w:t>Приложение №1</w:t>
      </w:r>
    </w:p>
    <w:p w:rsidR="00467F33" w:rsidRPr="006D3A36" w:rsidRDefault="00467F33" w:rsidP="00237051">
      <w:pPr>
        <w:pStyle w:val="ConsPlusNormal"/>
        <w:ind w:left="10620"/>
        <w:jc w:val="both"/>
      </w:pPr>
      <w:r>
        <w:tab/>
      </w:r>
      <w:r w:rsidRPr="006D3A36">
        <w:t>к Конкурсной документации</w:t>
      </w:r>
    </w:p>
    <w:p w:rsidR="00467F33" w:rsidRDefault="00467F33" w:rsidP="00940292">
      <w:pPr>
        <w:pStyle w:val="ConsPlusNormal"/>
        <w:jc w:val="center"/>
        <w:rPr>
          <w:b/>
        </w:rPr>
      </w:pPr>
    </w:p>
    <w:p w:rsidR="00467F33" w:rsidRPr="006D3A36" w:rsidRDefault="00467F33" w:rsidP="00940292">
      <w:pPr>
        <w:pStyle w:val="ConsPlusNormal"/>
        <w:jc w:val="center"/>
        <w:rPr>
          <w:b/>
        </w:rPr>
      </w:pPr>
      <w:r w:rsidRPr="006D3A36">
        <w:rPr>
          <w:b/>
        </w:rPr>
        <w:t>Техническое задание.</w:t>
      </w:r>
    </w:p>
    <w:p w:rsidR="00467F33" w:rsidRDefault="00467F33" w:rsidP="00FA0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A36">
        <w:rPr>
          <w:rFonts w:ascii="Times New Roman" w:hAnsi="Times New Roman"/>
          <w:sz w:val="24"/>
          <w:szCs w:val="24"/>
        </w:rPr>
        <w:tab/>
      </w:r>
    </w:p>
    <w:p w:rsidR="00467F33" w:rsidRPr="006D3A36" w:rsidRDefault="00467F33" w:rsidP="00FA0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3A36">
        <w:rPr>
          <w:rFonts w:ascii="Times New Roman" w:hAnsi="Times New Roman"/>
          <w:sz w:val="24"/>
          <w:szCs w:val="24"/>
        </w:rPr>
        <w:t xml:space="preserve">Согласно постановлению администрации городского округа город Стерлитамак  Республики Башкортостан от  07.10.2016 № 2121 </w:t>
      </w:r>
      <w:r w:rsidRPr="006D3A36">
        <w:rPr>
          <w:rFonts w:ascii="Times New Roman" w:hAnsi="Times New Roman"/>
          <w:bCs/>
          <w:sz w:val="24"/>
          <w:szCs w:val="24"/>
        </w:rPr>
        <w:t>«Об утверждении схемы размещения</w:t>
      </w:r>
      <w:r w:rsidRPr="006D3A36">
        <w:rPr>
          <w:rFonts w:ascii="Times New Roman" w:hAnsi="Times New Roman"/>
          <w:sz w:val="24"/>
          <w:szCs w:val="24"/>
        </w:rPr>
        <w:t xml:space="preserve"> нестационарных торговых объектов на территории городского округа город Стерлитамак Республики Башкортостан</w:t>
      </w:r>
      <w:r w:rsidRPr="006D3A36">
        <w:rPr>
          <w:rFonts w:ascii="Times New Roman" w:hAnsi="Times New Roman"/>
          <w:bCs/>
          <w:sz w:val="24"/>
          <w:szCs w:val="24"/>
        </w:rPr>
        <w:t>»</w:t>
      </w:r>
      <w:r w:rsidRPr="006D3A36">
        <w:rPr>
          <w:rFonts w:ascii="Times New Roman" w:hAnsi="Times New Roman"/>
          <w:sz w:val="24"/>
          <w:szCs w:val="24"/>
        </w:rPr>
        <w:t xml:space="preserve"> </w:t>
      </w:r>
      <w:r w:rsidRPr="006D3A36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 xml:space="preserve">в редакции </w:t>
      </w:r>
      <w:r w:rsidRPr="006D3A36">
        <w:rPr>
          <w:rFonts w:ascii="Times New Roman" w:hAnsi="Times New Roman"/>
          <w:bCs/>
          <w:sz w:val="24"/>
          <w:szCs w:val="24"/>
        </w:rPr>
        <w:t xml:space="preserve">от </w:t>
      </w:r>
      <w:r>
        <w:rPr>
          <w:rFonts w:ascii="Times New Roman" w:hAnsi="Times New Roman"/>
          <w:bCs/>
          <w:sz w:val="24"/>
          <w:szCs w:val="24"/>
        </w:rPr>
        <w:t xml:space="preserve">14.02.2019 </w:t>
      </w:r>
      <w:r w:rsidRPr="006D3A36">
        <w:rPr>
          <w:rFonts w:ascii="Times New Roman" w:hAnsi="Times New Roman"/>
          <w:bCs/>
          <w:sz w:val="24"/>
          <w:szCs w:val="24"/>
        </w:rPr>
        <w:t xml:space="preserve">№ </w:t>
      </w:r>
      <w:r>
        <w:rPr>
          <w:rFonts w:ascii="Times New Roman" w:hAnsi="Times New Roman"/>
          <w:bCs/>
          <w:sz w:val="24"/>
          <w:szCs w:val="24"/>
        </w:rPr>
        <w:t>258</w:t>
      </w:r>
      <w:r w:rsidRPr="006D3A36">
        <w:rPr>
          <w:rFonts w:ascii="Times New Roman" w:hAnsi="Times New Roman"/>
          <w:bCs/>
          <w:sz w:val="24"/>
          <w:szCs w:val="24"/>
        </w:rPr>
        <w:t>)</w:t>
      </w:r>
      <w:r w:rsidRPr="006D3A36">
        <w:rPr>
          <w:rFonts w:ascii="Times New Roman" w:hAnsi="Times New Roman"/>
          <w:sz w:val="24"/>
          <w:szCs w:val="24"/>
        </w:rPr>
        <w:t xml:space="preserve"> на конкурс выставляются места размещения нестационарных передвижных торговых объектов по реализации </w:t>
      </w:r>
      <w:r>
        <w:rPr>
          <w:rFonts w:ascii="Times New Roman" w:hAnsi="Times New Roman"/>
          <w:sz w:val="24"/>
          <w:szCs w:val="24"/>
        </w:rPr>
        <w:t>воздушных шаров.</w:t>
      </w:r>
    </w:p>
    <w:p w:rsidR="00467F33" w:rsidRPr="006D3A36" w:rsidRDefault="00467F33" w:rsidP="00444F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F33" w:rsidRPr="006D3A36" w:rsidRDefault="00467F33" w:rsidP="00940292">
      <w:pPr>
        <w:pStyle w:val="ConsPlusNormal"/>
        <w:jc w:val="center"/>
        <w:rPr>
          <w:b/>
        </w:rPr>
      </w:pPr>
      <w:r w:rsidRPr="006D3A36">
        <w:rPr>
          <w:b/>
        </w:rPr>
        <w:t>Информация по лотам</w:t>
      </w:r>
      <w:r>
        <w:rPr>
          <w:b/>
        </w:rPr>
        <w:t xml:space="preserve"> по местам реализации воздушных шаров</w:t>
      </w:r>
    </w:p>
    <w:p w:rsidR="00467F33" w:rsidRPr="006D3A36" w:rsidRDefault="00467F33" w:rsidP="00721F2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ab/>
        <w:t xml:space="preserve">               </w:t>
      </w:r>
    </w:p>
    <w:p w:rsidR="00467F33" w:rsidRDefault="00467F33" w:rsidP="00176B65">
      <w:pPr>
        <w:pStyle w:val="ConsPlusNormal"/>
        <w:jc w:val="center"/>
        <w:rPr>
          <w:b/>
        </w:rPr>
      </w:pPr>
      <w:r w:rsidRPr="006D3A36">
        <w:rPr>
          <w:sz w:val="20"/>
          <w:szCs w:val="20"/>
        </w:rPr>
        <w:t xml:space="preserve">   </w:t>
      </w:r>
    </w:p>
    <w:p w:rsidR="00467F33" w:rsidRPr="0004396C" w:rsidRDefault="00467F33" w:rsidP="00176B6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1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32 (литер № 1)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1601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26" style="position:absolute;left:0;text-align:left;margin-left:149.05pt;margin-top:27.9pt;width:8.5pt;height:8.5pt;z-index:251658240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81pt;mso-position-horizontal-relative:char;mso-position-vertical-relative:line" fillcolor="#bbe0e3">
                  <v:imagedata r:id="rId5" o:title="" croptop="24709f" cropbottom="20379f" cropleft="31905f" cropright="23364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B6447F">
            <w:pPr>
              <w:spacing w:after="0" w:line="240" w:lineRule="auto"/>
              <w:ind w:hanging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Default="00467F33" w:rsidP="00176B6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Pr="0004396C" w:rsidRDefault="00467F33" w:rsidP="00176B6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2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32 (литер № 2)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27" style="position:absolute;left:0;text-align:left;margin-left:140.05pt;margin-top:43pt;width:8.5pt;height:8.5pt;z-index:251659264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26" type="#_x0000_t75" style="width:246pt;height:105.75pt;mso-position-horizontal-relative:char;mso-position-vertical-relative:line" fillcolor="#bbe0e3">
                  <v:imagedata r:id="rId5" o:title="" croptop="24709f" cropbottom="20379f" cropleft="31905f" cropright="23364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Pr="0004396C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3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34 (литер № 1)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28" style="position:absolute;left:0;text-align:left;margin-left:122.35pt;margin-top:67.8pt;width:8.5pt;height:8.5pt;z-index:251660288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27" type="#_x0000_t75" style="width:244.5pt;height:130.5pt;mso-position-horizontal-relative:char;mso-position-vertical-relative:line" fillcolor="#bbe0e3">
                  <v:imagedata r:id="rId6" o:title="" croptop="24154f" cropbottom="25627f" cropleft="28141f" cropright="24131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4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34 (литер № 2)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29" style="position:absolute;left:0;text-align:left;margin-left:104.05pt;margin-top:87.4pt;width:8.5pt;height:8.5pt;z-index:251661312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28" type="#_x0000_t75" style="width:244.5pt;height:130.5pt;mso-position-horizontal-relative:char;mso-position-vertical-relative:line" fillcolor="#bbe0e3">
                  <v:imagedata r:id="rId6" o:title="" croptop="24154f" cropbottom="25627f" cropleft="28141f" cropright="24131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5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40 (литер № 1)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0" style="position:absolute;left:0;text-align:left;margin-left:131.05pt;margin-top:65.2pt;width:8.5pt;height:8.5pt;z-index:251662336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29" type="#_x0000_t75" style="width:246pt;height:130.5pt;mso-position-horizontal-relative:char;mso-position-vertical-relative:line" fillcolor="#bbe0e3">
                  <v:imagedata r:id="rId7" o:title="" croptop="25797f" cropbottom="24446f" cropleft="26675f" cropright="27570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6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пр.Ленина, напротив жилого дома № 40 (литер № 2)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1" style="position:absolute;left:0;text-align:left;margin-left:122.05pt;margin-top:70pt;width:8.5pt;height:8.5pt;z-index:251663360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0" type="#_x0000_t75" style="width:246pt;height:130.5pt;mso-position-horizontal-relative:char;mso-position-vertical-relative:line" fillcolor="#bbe0e3">
                  <v:imagedata r:id="rId7" o:title="" croptop="25797f" cropbottom="24446f" cropleft="26675f" cropright="27570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0630B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7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пр.Октября, напротив жилого дома № 9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2" style="position:absolute;left:0;text-align:left;margin-left:86.05pt;margin-top:71.05pt;width:8.5pt;height:8.5pt;z-index:251664384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1" type="#_x0000_t75" style="width:244.5pt;height:113.25pt;mso-position-horizontal-relative:char;mso-position-vertical-relative:line" fillcolor="#bbe0e3">
                  <v:imagedata r:id="rId8" o:title="" croptop="31239f" cropbottom="19000f" cropleft=".25" cropright="31466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7524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8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пр.Октября, напротив жилого дома № 31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3" style="position:absolute;left:0;text-align:left;margin-left:140.05pt;margin-top:70pt;width:8.5pt;height:8.5pt;z-index:251665408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2" type="#_x0000_t75" style="width:246pt;height:130.5pt;mso-position-horizontal-relative:char;mso-position-vertical-relative:line" fillcolor="#bbe0e3">
                  <v:imagedata r:id="rId9" o:title="" croptop="21298f" cropbottom="23495f" cropleft=".25" cropright="31068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Default="00467F33" w:rsidP="007524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Pr="0004396C" w:rsidRDefault="00467F33" w:rsidP="007524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9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пр.Октября, напротив жилого дома № 43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4" style="position:absolute;left:0;text-align:left;margin-left:158.35pt;margin-top:49.3pt;width:8.5pt;height:8.5pt;z-index:251666432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3" type="#_x0000_t75" style="width:246pt;height:113.25pt;mso-position-horizontal-relative:char;mso-position-vertical-relative:line" fillcolor="#bbe0e3">
                  <v:imagedata r:id="rId10" o:title="" croptop="23301f" cropbottom="23122f" cropleft="24252f" cropright="20114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10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пр.Октября, напротив жилого дома № 71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5" style="position:absolute;left:0;text-align:left;margin-left:176.05pt;margin-top:28.8pt;width:8.5pt;height:8.5pt;z-index:251667456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4" type="#_x0000_t75" style="width:247.5pt;height:115.5pt;mso-position-horizontal-relative:char;mso-position-vertical-relative:line" fillcolor="#bbe0e3">
                  <v:imagedata r:id="rId11" o:title="" croptop="22030f" cropbottom="7534f" cropleft="21245f" cropright="18705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04396C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11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ул. Коммунистическая, сквер «Связистов»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6" style="position:absolute;left:0;text-align:left;margin-left:149.35pt;margin-top:42.8pt;width:8.5pt;height:8.5pt;z-index:251668480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5" type="#_x0000_t75" style="width:230.25pt;height:105.75pt;mso-position-horizontal-relative:char;mso-position-vertical-relative:line" fillcolor="#bbe0e3">
                  <v:imagedata r:id="rId12" o:title="" croptop="22220f" cropbottom="18081f" cropleft="21414f" cropright="25025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7F33" w:rsidRPr="0004396C" w:rsidRDefault="00467F33" w:rsidP="004A7A3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Л</w:t>
      </w:r>
      <w:r w:rsidRPr="006D3A36">
        <w:rPr>
          <w:rFonts w:ascii="Times New Roman" w:hAnsi="Times New Roman"/>
          <w:b/>
          <w:sz w:val="20"/>
          <w:szCs w:val="20"/>
        </w:rPr>
        <w:t>ОТ №</w:t>
      </w:r>
      <w:r>
        <w:rPr>
          <w:rFonts w:ascii="Times New Roman" w:hAnsi="Times New Roman"/>
          <w:b/>
          <w:sz w:val="20"/>
          <w:szCs w:val="20"/>
        </w:rPr>
        <w:t xml:space="preserve"> 12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аллея ул. Коммунистическая, между домами № 6 и № 12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5069"/>
        <w:gridCol w:w="2160"/>
        <w:gridCol w:w="2160"/>
        <w:gridCol w:w="2160"/>
        <w:gridCol w:w="1440"/>
        <w:gridCol w:w="1800"/>
      </w:tblGrid>
      <w:tr w:rsidR="00467F33" w:rsidRPr="006D3A36" w:rsidTr="00B6447F"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Начальная стоимость лота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467F33" w:rsidRPr="006D3A36" w:rsidTr="00B6447F">
        <w:trPr>
          <w:trHeight w:val="2140"/>
        </w:trPr>
        <w:tc>
          <w:tcPr>
            <w:tcW w:w="799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69" w:type="dxa"/>
          </w:tcPr>
          <w:p w:rsidR="00467F33" w:rsidRPr="006D3A36" w:rsidRDefault="00467F33" w:rsidP="00A861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oval id="_x0000_s1037" style="position:absolute;left:0;text-align:left;margin-left:113.05pt;margin-top:59.5pt;width:8.5pt;height:8.5pt;z-index:251669504;mso-position-horizontal-relative:text;mso-position-vertical-relative:text" fillcolor="black"/>
              </w:pict>
            </w:r>
            <w:r w:rsidRPr="00366C2E">
              <w:rPr>
                <w:rFonts w:ascii="Times New Roman" w:hAnsi="Times New Roman"/>
                <w:sz w:val="20"/>
                <w:szCs w:val="20"/>
              </w:rPr>
              <w:pict>
                <v:shape id="_x0000_i1036" type="#_x0000_t75" style="width:230.25pt;height:113.25pt;mso-position-horizontal-relative:char;mso-position-vertical-relative:line" fillcolor="#bbe0e3">
                  <v:imagedata r:id="rId13" o:title="" croptop="20994f" cropbottom="18312f" cropleft="25030f" cropright="21760f"/>
                </v:shape>
              </w:pic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торговая точка</w:t>
            </w: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торговля воздушными шарами</w:t>
            </w:r>
          </w:p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:rsidR="00467F33" w:rsidRPr="006D3A36" w:rsidRDefault="00467F33" w:rsidP="00A861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9254,45</w:t>
            </w:r>
          </w:p>
        </w:tc>
        <w:tc>
          <w:tcPr>
            <w:tcW w:w="1800" w:type="dxa"/>
          </w:tcPr>
          <w:p w:rsidR="00467F33" w:rsidRPr="006D3A36" w:rsidRDefault="00467F33" w:rsidP="00A861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с    </w:t>
            </w:r>
            <w:r>
              <w:rPr>
                <w:rFonts w:ascii="Times New Roman" w:hAnsi="Times New Roman"/>
                <w:sz w:val="20"/>
                <w:szCs w:val="20"/>
              </w:rPr>
              <w:t>01.05.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 xml:space="preserve">2019           по  </w:t>
            </w:r>
            <w:r>
              <w:rPr>
                <w:rFonts w:ascii="Times New Roman" w:hAnsi="Times New Roman"/>
                <w:sz w:val="20"/>
                <w:szCs w:val="20"/>
              </w:rPr>
              <w:t>01.10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.2019</w:t>
            </w:r>
          </w:p>
        </w:tc>
      </w:tr>
    </w:tbl>
    <w:p w:rsidR="00467F33" w:rsidRPr="00176B65" w:rsidRDefault="00467F33" w:rsidP="00D07F69">
      <w:pPr>
        <w:spacing w:after="0" w:line="240" w:lineRule="auto"/>
      </w:pPr>
    </w:p>
    <w:sectPr w:rsidR="00467F33" w:rsidRPr="00176B65" w:rsidSect="00270EAC">
      <w:pgSz w:w="16838" w:h="11906" w:orient="landscape"/>
      <w:pgMar w:top="567" w:right="567" w:bottom="56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A254F"/>
    <w:multiLevelType w:val="hybridMultilevel"/>
    <w:tmpl w:val="54CEF4F0"/>
    <w:lvl w:ilvl="0" w:tplc="7F0A24E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62DF43CA"/>
    <w:multiLevelType w:val="multilevel"/>
    <w:tmpl w:val="82C085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75C1373B"/>
    <w:multiLevelType w:val="multilevel"/>
    <w:tmpl w:val="EBC0CC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5274"/>
    <w:rsid w:val="00003960"/>
    <w:rsid w:val="0000397F"/>
    <w:rsid w:val="00010D8A"/>
    <w:rsid w:val="000204C3"/>
    <w:rsid w:val="00025E9C"/>
    <w:rsid w:val="000275B2"/>
    <w:rsid w:val="00027CF9"/>
    <w:rsid w:val="000321AA"/>
    <w:rsid w:val="00032649"/>
    <w:rsid w:val="00033C1D"/>
    <w:rsid w:val="000358C7"/>
    <w:rsid w:val="000374E0"/>
    <w:rsid w:val="0004396C"/>
    <w:rsid w:val="00047F5B"/>
    <w:rsid w:val="00053DA0"/>
    <w:rsid w:val="0005630C"/>
    <w:rsid w:val="0005738A"/>
    <w:rsid w:val="000630B3"/>
    <w:rsid w:val="000656F4"/>
    <w:rsid w:val="00067E45"/>
    <w:rsid w:val="00071D10"/>
    <w:rsid w:val="000810B2"/>
    <w:rsid w:val="00082C39"/>
    <w:rsid w:val="000875C9"/>
    <w:rsid w:val="00097AF3"/>
    <w:rsid w:val="000A4DD5"/>
    <w:rsid w:val="000B4F35"/>
    <w:rsid w:val="000B59B9"/>
    <w:rsid w:val="000C4EA8"/>
    <w:rsid w:val="000D3956"/>
    <w:rsid w:val="000D7114"/>
    <w:rsid w:val="000E75EE"/>
    <w:rsid w:val="000E7F2D"/>
    <w:rsid w:val="000F024E"/>
    <w:rsid w:val="000F52AA"/>
    <w:rsid w:val="000F58F5"/>
    <w:rsid w:val="00101369"/>
    <w:rsid w:val="00104D82"/>
    <w:rsid w:val="001117AB"/>
    <w:rsid w:val="001118A1"/>
    <w:rsid w:val="00112399"/>
    <w:rsid w:val="00112ED3"/>
    <w:rsid w:val="00113B92"/>
    <w:rsid w:val="00124DCA"/>
    <w:rsid w:val="001331B3"/>
    <w:rsid w:val="00135E3D"/>
    <w:rsid w:val="00137704"/>
    <w:rsid w:val="001403A5"/>
    <w:rsid w:val="00141AFC"/>
    <w:rsid w:val="00143976"/>
    <w:rsid w:val="00150086"/>
    <w:rsid w:val="001519E3"/>
    <w:rsid w:val="00153125"/>
    <w:rsid w:val="00155E5D"/>
    <w:rsid w:val="00156A13"/>
    <w:rsid w:val="0016440B"/>
    <w:rsid w:val="00167A52"/>
    <w:rsid w:val="00167ACC"/>
    <w:rsid w:val="00176B65"/>
    <w:rsid w:val="001801AD"/>
    <w:rsid w:val="00187386"/>
    <w:rsid w:val="00190A1C"/>
    <w:rsid w:val="00194CCE"/>
    <w:rsid w:val="001A341C"/>
    <w:rsid w:val="001A7195"/>
    <w:rsid w:val="001B3676"/>
    <w:rsid w:val="001B49C0"/>
    <w:rsid w:val="001C7C79"/>
    <w:rsid w:val="001D22A1"/>
    <w:rsid w:val="001D63F6"/>
    <w:rsid w:val="001D7484"/>
    <w:rsid w:val="001E0EAD"/>
    <w:rsid w:val="001E38E8"/>
    <w:rsid w:val="001F00AC"/>
    <w:rsid w:val="001F36A6"/>
    <w:rsid w:val="001F3FC8"/>
    <w:rsid w:val="001F4FE5"/>
    <w:rsid w:val="001F7E0C"/>
    <w:rsid w:val="002002B7"/>
    <w:rsid w:val="00201B3D"/>
    <w:rsid w:val="0020249E"/>
    <w:rsid w:val="00205CD2"/>
    <w:rsid w:val="002067A9"/>
    <w:rsid w:val="00217187"/>
    <w:rsid w:val="00221D61"/>
    <w:rsid w:val="0022356E"/>
    <w:rsid w:val="00224BD1"/>
    <w:rsid w:val="00224FAA"/>
    <w:rsid w:val="00225FC0"/>
    <w:rsid w:val="002312E7"/>
    <w:rsid w:val="00233809"/>
    <w:rsid w:val="00237051"/>
    <w:rsid w:val="0024016F"/>
    <w:rsid w:val="002479AD"/>
    <w:rsid w:val="002511B7"/>
    <w:rsid w:val="00253502"/>
    <w:rsid w:val="00253B94"/>
    <w:rsid w:val="002556B4"/>
    <w:rsid w:val="00257054"/>
    <w:rsid w:val="00260395"/>
    <w:rsid w:val="00261031"/>
    <w:rsid w:val="00266D75"/>
    <w:rsid w:val="00267CFF"/>
    <w:rsid w:val="00270EAC"/>
    <w:rsid w:val="002745DB"/>
    <w:rsid w:val="00291D93"/>
    <w:rsid w:val="00293CD3"/>
    <w:rsid w:val="002A0577"/>
    <w:rsid w:val="002A2A7C"/>
    <w:rsid w:val="002B0AEA"/>
    <w:rsid w:val="002B6293"/>
    <w:rsid w:val="002C6287"/>
    <w:rsid w:val="002D079E"/>
    <w:rsid w:val="002D579D"/>
    <w:rsid w:val="002D5C31"/>
    <w:rsid w:val="002D7277"/>
    <w:rsid w:val="002E0916"/>
    <w:rsid w:val="002E1158"/>
    <w:rsid w:val="002E2A8F"/>
    <w:rsid w:val="002E51D1"/>
    <w:rsid w:val="002E643E"/>
    <w:rsid w:val="002F1DC9"/>
    <w:rsid w:val="003042ED"/>
    <w:rsid w:val="0031338A"/>
    <w:rsid w:val="00317A73"/>
    <w:rsid w:val="003259C4"/>
    <w:rsid w:val="003270CA"/>
    <w:rsid w:val="00344966"/>
    <w:rsid w:val="0034576F"/>
    <w:rsid w:val="00351BD5"/>
    <w:rsid w:val="00353641"/>
    <w:rsid w:val="003577C5"/>
    <w:rsid w:val="0036142B"/>
    <w:rsid w:val="00366C2E"/>
    <w:rsid w:val="0036721E"/>
    <w:rsid w:val="003674D4"/>
    <w:rsid w:val="00367A2A"/>
    <w:rsid w:val="0037090B"/>
    <w:rsid w:val="0039299C"/>
    <w:rsid w:val="00392E21"/>
    <w:rsid w:val="003A676E"/>
    <w:rsid w:val="003B2853"/>
    <w:rsid w:val="003C1278"/>
    <w:rsid w:val="003C18A5"/>
    <w:rsid w:val="003C3927"/>
    <w:rsid w:val="003D31D6"/>
    <w:rsid w:val="003D348C"/>
    <w:rsid w:val="003D36AE"/>
    <w:rsid w:val="003D434D"/>
    <w:rsid w:val="003D5AFC"/>
    <w:rsid w:val="003E28B0"/>
    <w:rsid w:val="003E5B02"/>
    <w:rsid w:val="003F3A98"/>
    <w:rsid w:val="003F5A1B"/>
    <w:rsid w:val="003F5BE3"/>
    <w:rsid w:val="004117C2"/>
    <w:rsid w:val="00411B0A"/>
    <w:rsid w:val="00412DB9"/>
    <w:rsid w:val="00421D81"/>
    <w:rsid w:val="004239CA"/>
    <w:rsid w:val="00423D42"/>
    <w:rsid w:val="00423FB4"/>
    <w:rsid w:val="004302CD"/>
    <w:rsid w:val="00444FDA"/>
    <w:rsid w:val="00445AE2"/>
    <w:rsid w:val="00451909"/>
    <w:rsid w:val="00454687"/>
    <w:rsid w:val="00455068"/>
    <w:rsid w:val="00463E59"/>
    <w:rsid w:val="00467F33"/>
    <w:rsid w:val="00472A80"/>
    <w:rsid w:val="004732E5"/>
    <w:rsid w:val="00473B96"/>
    <w:rsid w:val="00475176"/>
    <w:rsid w:val="00475274"/>
    <w:rsid w:val="004764DF"/>
    <w:rsid w:val="00485CAD"/>
    <w:rsid w:val="00492146"/>
    <w:rsid w:val="004A14F4"/>
    <w:rsid w:val="004A7A36"/>
    <w:rsid w:val="004B51DB"/>
    <w:rsid w:val="004C16BC"/>
    <w:rsid w:val="004C2894"/>
    <w:rsid w:val="004D1DD4"/>
    <w:rsid w:val="004D1F1C"/>
    <w:rsid w:val="004D28E9"/>
    <w:rsid w:val="004D3BF9"/>
    <w:rsid w:val="004D48C3"/>
    <w:rsid w:val="004D5B21"/>
    <w:rsid w:val="004F03E3"/>
    <w:rsid w:val="004F402D"/>
    <w:rsid w:val="004F5552"/>
    <w:rsid w:val="004F7652"/>
    <w:rsid w:val="00500135"/>
    <w:rsid w:val="005069E4"/>
    <w:rsid w:val="005117CB"/>
    <w:rsid w:val="00520348"/>
    <w:rsid w:val="0052790F"/>
    <w:rsid w:val="0053204D"/>
    <w:rsid w:val="00536B12"/>
    <w:rsid w:val="00536D7B"/>
    <w:rsid w:val="00537285"/>
    <w:rsid w:val="00537885"/>
    <w:rsid w:val="00547DD4"/>
    <w:rsid w:val="0055189A"/>
    <w:rsid w:val="00553CFD"/>
    <w:rsid w:val="00562B9B"/>
    <w:rsid w:val="005645FF"/>
    <w:rsid w:val="0057333E"/>
    <w:rsid w:val="005752BB"/>
    <w:rsid w:val="00577D0D"/>
    <w:rsid w:val="00577E6C"/>
    <w:rsid w:val="00582050"/>
    <w:rsid w:val="00584CD5"/>
    <w:rsid w:val="0059226C"/>
    <w:rsid w:val="0059258A"/>
    <w:rsid w:val="005B0E5A"/>
    <w:rsid w:val="005C1810"/>
    <w:rsid w:val="005C5E06"/>
    <w:rsid w:val="005D0DF8"/>
    <w:rsid w:val="005F5DE5"/>
    <w:rsid w:val="0060128F"/>
    <w:rsid w:val="00602A7B"/>
    <w:rsid w:val="00613074"/>
    <w:rsid w:val="00615D34"/>
    <w:rsid w:val="00622478"/>
    <w:rsid w:val="006301D1"/>
    <w:rsid w:val="00632C1E"/>
    <w:rsid w:val="0064545F"/>
    <w:rsid w:val="00646E70"/>
    <w:rsid w:val="00647F3A"/>
    <w:rsid w:val="006533E9"/>
    <w:rsid w:val="00655D52"/>
    <w:rsid w:val="00661482"/>
    <w:rsid w:val="00662F43"/>
    <w:rsid w:val="00670411"/>
    <w:rsid w:val="00671401"/>
    <w:rsid w:val="006728F2"/>
    <w:rsid w:val="006765DF"/>
    <w:rsid w:val="0067799C"/>
    <w:rsid w:val="006806B7"/>
    <w:rsid w:val="00684624"/>
    <w:rsid w:val="00693814"/>
    <w:rsid w:val="00695609"/>
    <w:rsid w:val="006A02B1"/>
    <w:rsid w:val="006A1CFF"/>
    <w:rsid w:val="006A642F"/>
    <w:rsid w:val="006A67C3"/>
    <w:rsid w:val="006A6F75"/>
    <w:rsid w:val="006A777D"/>
    <w:rsid w:val="006C16DD"/>
    <w:rsid w:val="006C30B6"/>
    <w:rsid w:val="006C3C61"/>
    <w:rsid w:val="006C60FF"/>
    <w:rsid w:val="006C6922"/>
    <w:rsid w:val="006D2AFD"/>
    <w:rsid w:val="006D3A36"/>
    <w:rsid w:val="006D3A8C"/>
    <w:rsid w:val="006D5058"/>
    <w:rsid w:val="006E1B8E"/>
    <w:rsid w:val="006E29A3"/>
    <w:rsid w:val="006E31C9"/>
    <w:rsid w:val="006E7544"/>
    <w:rsid w:val="006E75B5"/>
    <w:rsid w:val="006F07D6"/>
    <w:rsid w:val="006F17AD"/>
    <w:rsid w:val="006F4993"/>
    <w:rsid w:val="00713532"/>
    <w:rsid w:val="00721F2B"/>
    <w:rsid w:val="007228DF"/>
    <w:rsid w:val="00726F65"/>
    <w:rsid w:val="007332BF"/>
    <w:rsid w:val="00733506"/>
    <w:rsid w:val="00737C80"/>
    <w:rsid w:val="0074091E"/>
    <w:rsid w:val="007421D0"/>
    <w:rsid w:val="0075033E"/>
    <w:rsid w:val="0075240B"/>
    <w:rsid w:val="00761DB2"/>
    <w:rsid w:val="007621D9"/>
    <w:rsid w:val="00770F98"/>
    <w:rsid w:val="007715CE"/>
    <w:rsid w:val="0077675B"/>
    <w:rsid w:val="007817EB"/>
    <w:rsid w:val="00782252"/>
    <w:rsid w:val="00783189"/>
    <w:rsid w:val="007849DD"/>
    <w:rsid w:val="00787AEA"/>
    <w:rsid w:val="00795D5B"/>
    <w:rsid w:val="00797238"/>
    <w:rsid w:val="007A06D9"/>
    <w:rsid w:val="007A0D40"/>
    <w:rsid w:val="007B0CDE"/>
    <w:rsid w:val="007B3E4B"/>
    <w:rsid w:val="007B71D2"/>
    <w:rsid w:val="007C294A"/>
    <w:rsid w:val="007C2EC3"/>
    <w:rsid w:val="007C3FFB"/>
    <w:rsid w:val="007C50E7"/>
    <w:rsid w:val="007D09F3"/>
    <w:rsid w:val="007E21AB"/>
    <w:rsid w:val="007F12DF"/>
    <w:rsid w:val="007F2435"/>
    <w:rsid w:val="00802AFD"/>
    <w:rsid w:val="00806A2F"/>
    <w:rsid w:val="008077E6"/>
    <w:rsid w:val="00815D7D"/>
    <w:rsid w:val="00822306"/>
    <w:rsid w:val="00823F7B"/>
    <w:rsid w:val="00824E20"/>
    <w:rsid w:val="008255A7"/>
    <w:rsid w:val="0082567F"/>
    <w:rsid w:val="0085310C"/>
    <w:rsid w:val="008543F8"/>
    <w:rsid w:val="00871D4D"/>
    <w:rsid w:val="0087334C"/>
    <w:rsid w:val="00876428"/>
    <w:rsid w:val="008815E7"/>
    <w:rsid w:val="00883E3E"/>
    <w:rsid w:val="00885ACE"/>
    <w:rsid w:val="00891AD4"/>
    <w:rsid w:val="008927EA"/>
    <w:rsid w:val="008934B6"/>
    <w:rsid w:val="008A0D94"/>
    <w:rsid w:val="008B04F1"/>
    <w:rsid w:val="008B3070"/>
    <w:rsid w:val="008B6B04"/>
    <w:rsid w:val="008D1E02"/>
    <w:rsid w:val="008D6A5B"/>
    <w:rsid w:val="008F1015"/>
    <w:rsid w:val="008F1DF0"/>
    <w:rsid w:val="0090079E"/>
    <w:rsid w:val="009036BD"/>
    <w:rsid w:val="0090443B"/>
    <w:rsid w:val="009053BB"/>
    <w:rsid w:val="00915EC3"/>
    <w:rsid w:val="00916046"/>
    <w:rsid w:val="0093249A"/>
    <w:rsid w:val="00932D78"/>
    <w:rsid w:val="009344B3"/>
    <w:rsid w:val="00940292"/>
    <w:rsid w:val="00940E13"/>
    <w:rsid w:val="0094119C"/>
    <w:rsid w:val="0094268D"/>
    <w:rsid w:val="009427F1"/>
    <w:rsid w:val="00944DBF"/>
    <w:rsid w:val="00947A31"/>
    <w:rsid w:val="00957B1E"/>
    <w:rsid w:val="00960EF5"/>
    <w:rsid w:val="009621CB"/>
    <w:rsid w:val="00962372"/>
    <w:rsid w:val="00971A5B"/>
    <w:rsid w:val="009754C6"/>
    <w:rsid w:val="00975798"/>
    <w:rsid w:val="00976434"/>
    <w:rsid w:val="00977B78"/>
    <w:rsid w:val="00981553"/>
    <w:rsid w:val="00986F03"/>
    <w:rsid w:val="0099282A"/>
    <w:rsid w:val="009A14E5"/>
    <w:rsid w:val="009A2777"/>
    <w:rsid w:val="009B0A16"/>
    <w:rsid w:val="009B2F33"/>
    <w:rsid w:val="009B44EC"/>
    <w:rsid w:val="009B7BE3"/>
    <w:rsid w:val="009C12C4"/>
    <w:rsid w:val="009D2D6A"/>
    <w:rsid w:val="009D52B6"/>
    <w:rsid w:val="009E54DE"/>
    <w:rsid w:val="009E77B3"/>
    <w:rsid w:val="009E7CCD"/>
    <w:rsid w:val="009E7DFB"/>
    <w:rsid w:val="009F5A55"/>
    <w:rsid w:val="009F5C16"/>
    <w:rsid w:val="00A01F0E"/>
    <w:rsid w:val="00A236F9"/>
    <w:rsid w:val="00A34CA7"/>
    <w:rsid w:val="00A3619C"/>
    <w:rsid w:val="00A36F1D"/>
    <w:rsid w:val="00A417EE"/>
    <w:rsid w:val="00A62E17"/>
    <w:rsid w:val="00A640EA"/>
    <w:rsid w:val="00A748CA"/>
    <w:rsid w:val="00A7589C"/>
    <w:rsid w:val="00A8275D"/>
    <w:rsid w:val="00A861D6"/>
    <w:rsid w:val="00AA1313"/>
    <w:rsid w:val="00AA2275"/>
    <w:rsid w:val="00AA281E"/>
    <w:rsid w:val="00AA67E8"/>
    <w:rsid w:val="00AB6DC9"/>
    <w:rsid w:val="00AC22E5"/>
    <w:rsid w:val="00AC7EE7"/>
    <w:rsid w:val="00AD1526"/>
    <w:rsid w:val="00AD29F7"/>
    <w:rsid w:val="00AD532E"/>
    <w:rsid w:val="00AD7D23"/>
    <w:rsid w:val="00AE2AE7"/>
    <w:rsid w:val="00AF05BA"/>
    <w:rsid w:val="00AF3C6B"/>
    <w:rsid w:val="00AF3D32"/>
    <w:rsid w:val="00AF6DEF"/>
    <w:rsid w:val="00B00F18"/>
    <w:rsid w:val="00B021F0"/>
    <w:rsid w:val="00B04369"/>
    <w:rsid w:val="00B13D13"/>
    <w:rsid w:val="00B162CB"/>
    <w:rsid w:val="00B209D7"/>
    <w:rsid w:val="00B24239"/>
    <w:rsid w:val="00B2562A"/>
    <w:rsid w:val="00B257E1"/>
    <w:rsid w:val="00B37A95"/>
    <w:rsid w:val="00B43964"/>
    <w:rsid w:val="00B5160D"/>
    <w:rsid w:val="00B52CC4"/>
    <w:rsid w:val="00B6447F"/>
    <w:rsid w:val="00B6455F"/>
    <w:rsid w:val="00B7361D"/>
    <w:rsid w:val="00B836E6"/>
    <w:rsid w:val="00B836F4"/>
    <w:rsid w:val="00B85888"/>
    <w:rsid w:val="00B92D54"/>
    <w:rsid w:val="00B93BD1"/>
    <w:rsid w:val="00B97C07"/>
    <w:rsid w:val="00BA580E"/>
    <w:rsid w:val="00BA7510"/>
    <w:rsid w:val="00BB1125"/>
    <w:rsid w:val="00BB4A89"/>
    <w:rsid w:val="00BB7179"/>
    <w:rsid w:val="00BC1C97"/>
    <w:rsid w:val="00BD6697"/>
    <w:rsid w:val="00BE0713"/>
    <w:rsid w:val="00BE2924"/>
    <w:rsid w:val="00BE62B6"/>
    <w:rsid w:val="00BF28BB"/>
    <w:rsid w:val="00BF5030"/>
    <w:rsid w:val="00BF6445"/>
    <w:rsid w:val="00C024DF"/>
    <w:rsid w:val="00C12196"/>
    <w:rsid w:val="00C12B36"/>
    <w:rsid w:val="00C13807"/>
    <w:rsid w:val="00C13C46"/>
    <w:rsid w:val="00C2344C"/>
    <w:rsid w:val="00C23BBD"/>
    <w:rsid w:val="00C25C0E"/>
    <w:rsid w:val="00C30D14"/>
    <w:rsid w:val="00C33651"/>
    <w:rsid w:val="00C5128C"/>
    <w:rsid w:val="00C54763"/>
    <w:rsid w:val="00C55727"/>
    <w:rsid w:val="00C61CFF"/>
    <w:rsid w:val="00C64C2B"/>
    <w:rsid w:val="00C70EE2"/>
    <w:rsid w:val="00C72E9B"/>
    <w:rsid w:val="00C73F69"/>
    <w:rsid w:val="00C77773"/>
    <w:rsid w:val="00C8350E"/>
    <w:rsid w:val="00C865AE"/>
    <w:rsid w:val="00C937A6"/>
    <w:rsid w:val="00C93DB7"/>
    <w:rsid w:val="00C96185"/>
    <w:rsid w:val="00C9792E"/>
    <w:rsid w:val="00C97CFD"/>
    <w:rsid w:val="00CA0D32"/>
    <w:rsid w:val="00CB3E00"/>
    <w:rsid w:val="00CB553A"/>
    <w:rsid w:val="00CB5880"/>
    <w:rsid w:val="00CB6AC2"/>
    <w:rsid w:val="00CC334F"/>
    <w:rsid w:val="00CD283C"/>
    <w:rsid w:val="00CE20E2"/>
    <w:rsid w:val="00CE2268"/>
    <w:rsid w:val="00CE3196"/>
    <w:rsid w:val="00CE519E"/>
    <w:rsid w:val="00CE5D61"/>
    <w:rsid w:val="00CE7C05"/>
    <w:rsid w:val="00D01FBB"/>
    <w:rsid w:val="00D07AFA"/>
    <w:rsid w:val="00D07F69"/>
    <w:rsid w:val="00D10F7A"/>
    <w:rsid w:val="00D20930"/>
    <w:rsid w:val="00D234C6"/>
    <w:rsid w:val="00D23CAF"/>
    <w:rsid w:val="00D24187"/>
    <w:rsid w:val="00D32CEB"/>
    <w:rsid w:val="00D33625"/>
    <w:rsid w:val="00D36A1B"/>
    <w:rsid w:val="00D5358B"/>
    <w:rsid w:val="00D538A5"/>
    <w:rsid w:val="00D53CFC"/>
    <w:rsid w:val="00D53DBA"/>
    <w:rsid w:val="00D546EE"/>
    <w:rsid w:val="00D556A7"/>
    <w:rsid w:val="00D563A5"/>
    <w:rsid w:val="00D57664"/>
    <w:rsid w:val="00D577E9"/>
    <w:rsid w:val="00D7340E"/>
    <w:rsid w:val="00D80F25"/>
    <w:rsid w:val="00D8655C"/>
    <w:rsid w:val="00D93142"/>
    <w:rsid w:val="00D9442A"/>
    <w:rsid w:val="00D96D02"/>
    <w:rsid w:val="00D97337"/>
    <w:rsid w:val="00DB175C"/>
    <w:rsid w:val="00DB4620"/>
    <w:rsid w:val="00DC17A8"/>
    <w:rsid w:val="00DC17F4"/>
    <w:rsid w:val="00DC29A6"/>
    <w:rsid w:val="00DC5B31"/>
    <w:rsid w:val="00DD05EA"/>
    <w:rsid w:val="00DE64E3"/>
    <w:rsid w:val="00DF099B"/>
    <w:rsid w:val="00DF1D32"/>
    <w:rsid w:val="00DF41B7"/>
    <w:rsid w:val="00DF766C"/>
    <w:rsid w:val="00E024AB"/>
    <w:rsid w:val="00E0392D"/>
    <w:rsid w:val="00E06F16"/>
    <w:rsid w:val="00E1101C"/>
    <w:rsid w:val="00E11D1D"/>
    <w:rsid w:val="00E13C8A"/>
    <w:rsid w:val="00E15D03"/>
    <w:rsid w:val="00E27B8A"/>
    <w:rsid w:val="00E32B12"/>
    <w:rsid w:val="00E354AE"/>
    <w:rsid w:val="00E3713C"/>
    <w:rsid w:val="00E42C44"/>
    <w:rsid w:val="00E4637E"/>
    <w:rsid w:val="00E5746B"/>
    <w:rsid w:val="00E57D60"/>
    <w:rsid w:val="00E606D4"/>
    <w:rsid w:val="00E6180F"/>
    <w:rsid w:val="00E648CD"/>
    <w:rsid w:val="00E72359"/>
    <w:rsid w:val="00E80FCA"/>
    <w:rsid w:val="00E956C7"/>
    <w:rsid w:val="00E973A5"/>
    <w:rsid w:val="00EA4CC5"/>
    <w:rsid w:val="00EC6F4B"/>
    <w:rsid w:val="00EC7359"/>
    <w:rsid w:val="00EC7F0A"/>
    <w:rsid w:val="00ED13A3"/>
    <w:rsid w:val="00ED4FFE"/>
    <w:rsid w:val="00ED7C38"/>
    <w:rsid w:val="00EE2F89"/>
    <w:rsid w:val="00EE426A"/>
    <w:rsid w:val="00EF0782"/>
    <w:rsid w:val="00EF3F92"/>
    <w:rsid w:val="00EF4701"/>
    <w:rsid w:val="00EF5EE3"/>
    <w:rsid w:val="00EF675F"/>
    <w:rsid w:val="00F0541E"/>
    <w:rsid w:val="00F100C0"/>
    <w:rsid w:val="00F10A8B"/>
    <w:rsid w:val="00F134D2"/>
    <w:rsid w:val="00F14F82"/>
    <w:rsid w:val="00F16398"/>
    <w:rsid w:val="00F252F2"/>
    <w:rsid w:val="00F37274"/>
    <w:rsid w:val="00F428FA"/>
    <w:rsid w:val="00F47F74"/>
    <w:rsid w:val="00F517EF"/>
    <w:rsid w:val="00F55506"/>
    <w:rsid w:val="00F614CD"/>
    <w:rsid w:val="00F62A6C"/>
    <w:rsid w:val="00F72FD0"/>
    <w:rsid w:val="00F90095"/>
    <w:rsid w:val="00F92672"/>
    <w:rsid w:val="00F93513"/>
    <w:rsid w:val="00FA02DE"/>
    <w:rsid w:val="00FA333B"/>
    <w:rsid w:val="00FA5756"/>
    <w:rsid w:val="00FB0DE7"/>
    <w:rsid w:val="00FB323A"/>
    <w:rsid w:val="00FC0623"/>
    <w:rsid w:val="00FC1DD1"/>
    <w:rsid w:val="00FC5075"/>
    <w:rsid w:val="00FC697E"/>
    <w:rsid w:val="00FD1D37"/>
    <w:rsid w:val="00FD4121"/>
    <w:rsid w:val="00FD42CD"/>
    <w:rsid w:val="00FF58B2"/>
    <w:rsid w:val="00FF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E5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33C1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D434D"/>
    <w:pPr>
      <w:ind w:left="720"/>
      <w:contextualSpacing/>
    </w:pPr>
  </w:style>
  <w:style w:type="paragraph" w:customStyle="1" w:styleId="ConsPlusNormal">
    <w:name w:val="ConsPlusNormal"/>
    <w:uiPriority w:val="99"/>
    <w:rsid w:val="002B6293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B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49C0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rsid w:val="00237051"/>
    <w:rPr>
      <w:rFonts w:cs="Times New Roman"/>
    </w:rPr>
  </w:style>
  <w:style w:type="paragraph" w:styleId="NoSpacing">
    <w:name w:val="No Spacing"/>
    <w:uiPriority w:val="99"/>
    <w:qFormat/>
    <w:rsid w:val="00113B9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EC7F0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6454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E7544"/>
    <w:pPr>
      <w:spacing w:after="12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E7544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6E7544"/>
    <w:pPr>
      <w:widowControl w:val="0"/>
      <w:spacing w:after="120" w:line="240" w:lineRule="auto"/>
      <w:ind w:left="283"/>
    </w:pPr>
    <w:rPr>
      <w:rFonts w:ascii="Courier New" w:hAnsi="Courier New" w:cs="Courier New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E7544"/>
    <w:rPr>
      <w:rFonts w:ascii="Courier New" w:hAnsi="Courier New" w:cs="Courier New"/>
      <w:color w:val="000000"/>
      <w:sz w:val="24"/>
      <w:szCs w:val="24"/>
    </w:rPr>
  </w:style>
  <w:style w:type="paragraph" w:customStyle="1" w:styleId="Default">
    <w:name w:val="Default"/>
    <w:uiPriority w:val="99"/>
    <w:rsid w:val="00F10A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444FD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4442</TotalTime>
  <Pages>5</Pages>
  <Words>850</Words>
  <Characters>4847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Федорова Э.Ф.</cp:lastModifiedBy>
  <cp:revision>272</cp:revision>
  <cp:lastPrinted>2019-03-01T05:59:00Z</cp:lastPrinted>
  <dcterms:created xsi:type="dcterms:W3CDTF">2018-12-27T04:45:00Z</dcterms:created>
  <dcterms:modified xsi:type="dcterms:W3CDTF">2019-03-01T06:00:00Z</dcterms:modified>
</cp:coreProperties>
</file>